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7F485" w14:textId="77777777" w:rsidR="00714E49" w:rsidRPr="001C17CD" w:rsidRDefault="00714E49" w:rsidP="00714E49"/>
    <w:p w14:paraId="751C9523" w14:textId="77777777" w:rsidR="00D55FFF" w:rsidRPr="001C17CD" w:rsidRDefault="00D55FFF" w:rsidP="00714E49"/>
    <w:p w14:paraId="6492659C" w14:textId="77777777" w:rsidR="00D55FFF" w:rsidRPr="001C17CD" w:rsidRDefault="00D55FFF" w:rsidP="00714E49"/>
    <w:p w14:paraId="5F51024A" w14:textId="77777777" w:rsidR="00D55FFF" w:rsidRPr="001C17CD" w:rsidRDefault="00D55FFF" w:rsidP="00714E49"/>
    <w:p w14:paraId="41D1AAF2" w14:textId="77777777" w:rsidR="00D55FFF" w:rsidRPr="001C17CD" w:rsidRDefault="00D55FFF" w:rsidP="00714E49"/>
    <w:p w14:paraId="2397EC7E" w14:textId="77777777" w:rsidR="00D55FFF" w:rsidRPr="001C17CD" w:rsidRDefault="00D55FFF" w:rsidP="00714E49"/>
    <w:p w14:paraId="16586ACD" w14:textId="77777777" w:rsidR="00D55FFF" w:rsidRPr="001C17CD" w:rsidRDefault="00D55FFF" w:rsidP="00714E49"/>
    <w:p w14:paraId="590609D2" w14:textId="77777777" w:rsidR="00D55FFF" w:rsidRPr="001C17CD" w:rsidRDefault="00D55FFF" w:rsidP="00714E49"/>
    <w:p w14:paraId="57B3A4D7" w14:textId="77777777" w:rsidR="00D55FFF" w:rsidRPr="001C17CD" w:rsidRDefault="00D55FFF" w:rsidP="00714E49"/>
    <w:p w14:paraId="21C7A6FF" w14:textId="77777777" w:rsidR="00D55FFF" w:rsidRDefault="007A1C08" w:rsidP="007A1C08">
      <w:pPr>
        <w:tabs>
          <w:tab w:val="left" w:pos="985"/>
        </w:tabs>
      </w:pPr>
      <w:r>
        <w:tab/>
      </w:r>
    </w:p>
    <w:p w14:paraId="573FAC46" w14:textId="77777777" w:rsidR="00F337AF" w:rsidRDefault="00F337AF" w:rsidP="007A1C08">
      <w:pPr>
        <w:tabs>
          <w:tab w:val="left" w:pos="985"/>
        </w:tabs>
      </w:pPr>
    </w:p>
    <w:p w14:paraId="40C0F044" w14:textId="77777777" w:rsidR="00F337AF" w:rsidRDefault="00F337AF" w:rsidP="007A1C08">
      <w:pPr>
        <w:tabs>
          <w:tab w:val="left" w:pos="985"/>
        </w:tabs>
      </w:pPr>
    </w:p>
    <w:p w14:paraId="44CE3DB0" w14:textId="77777777" w:rsidR="00F337AF" w:rsidRPr="001C17CD" w:rsidRDefault="00F337AF" w:rsidP="007A1C08">
      <w:pPr>
        <w:tabs>
          <w:tab w:val="left" w:pos="985"/>
        </w:tabs>
      </w:pPr>
    </w:p>
    <w:p w14:paraId="035E44C8" w14:textId="77777777" w:rsidR="00D55FFF" w:rsidRPr="001C17CD" w:rsidRDefault="00D55FFF" w:rsidP="00714E49"/>
    <w:p w14:paraId="52814C5A" w14:textId="77777777" w:rsidR="00D55FFF" w:rsidRPr="001C17CD" w:rsidRDefault="00D55FFF" w:rsidP="00714E49"/>
    <w:p w14:paraId="455AEC2A" w14:textId="77777777" w:rsidR="00D55FFF" w:rsidRPr="001C17CD" w:rsidRDefault="00D55FFF" w:rsidP="00714E49"/>
    <w:p w14:paraId="4C22EE6F" w14:textId="77777777" w:rsidR="00D55FFF" w:rsidRPr="001C17CD" w:rsidRDefault="00D55FFF" w:rsidP="00714E49"/>
    <w:p w14:paraId="7321F6BB" w14:textId="77777777" w:rsidR="00D55FFF" w:rsidRPr="001C17CD" w:rsidRDefault="00D55FFF" w:rsidP="00714E49"/>
    <w:p w14:paraId="79035F0A" w14:textId="77777777" w:rsidR="00D55FFF" w:rsidRPr="001C17CD" w:rsidRDefault="00D55FFF" w:rsidP="00714E49"/>
    <w:p w14:paraId="1161ED42" w14:textId="77777777" w:rsidR="00D55FFF" w:rsidRPr="001C17CD" w:rsidRDefault="00D55FFF" w:rsidP="00714E49"/>
    <w:p w14:paraId="74D7C2BB" w14:textId="77777777" w:rsidR="00D55FFF" w:rsidRPr="001C17CD" w:rsidRDefault="00D55FFF" w:rsidP="00714E49"/>
    <w:p w14:paraId="14568443" w14:textId="77777777" w:rsidR="00D55FFF" w:rsidRPr="001C17CD" w:rsidRDefault="00D55FFF" w:rsidP="00714E49"/>
    <w:p w14:paraId="561CA96C" w14:textId="723B4C60" w:rsidR="00D55FFF" w:rsidRPr="001C17CD" w:rsidRDefault="00F337AF" w:rsidP="00D55FFF">
      <w:pPr>
        <w:pStyle w:val="Ttulo1"/>
      </w:pPr>
      <w:r w:rsidRPr="00F337AF">
        <w:t>Ficha de Postulación</w:t>
      </w:r>
    </w:p>
    <w:p w14:paraId="249C7F16" w14:textId="6811E90C" w:rsidR="00D55FFF" w:rsidRPr="001C17CD" w:rsidRDefault="00F337AF" w:rsidP="00D55FFF">
      <w:pPr>
        <w:pStyle w:val="Ttulo2"/>
      </w:pPr>
      <w:r w:rsidRPr="00F337AF">
        <w:t xml:space="preserve">Fondo </w:t>
      </w:r>
      <w:r>
        <w:t xml:space="preserve">de </w:t>
      </w:r>
      <w:r w:rsidRPr="00F337AF">
        <w:t>Tesis</w:t>
      </w:r>
    </w:p>
    <w:p w14:paraId="5B6E1164" w14:textId="77777777" w:rsidR="00FC651B" w:rsidRDefault="00FC651B" w:rsidP="00FC651B"/>
    <w:p w14:paraId="4B006C2F" w14:textId="77777777" w:rsidR="00F337AF" w:rsidRDefault="00F337AF" w:rsidP="00FC651B"/>
    <w:p w14:paraId="6A431E10" w14:textId="77777777" w:rsidR="00F337AF" w:rsidRDefault="00F337AF" w:rsidP="00FC651B"/>
    <w:p w14:paraId="2BE54798" w14:textId="77777777" w:rsidR="00F337AF" w:rsidRDefault="00F337AF" w:rsidP="00FC651B"/>
    <w:p w14:paraId="15F86EC2" w14:textId="77777777" w:rsidR="00F337AF" w:rsidRDefault="00F337AF" w:rsidP="00FC651B"/>
    <w:p w14:paraId="76BDC876" w14:textId="77777777" w:rsidR="00F337AF" w:rsidRDefault="00F337AF" w:rsidP="00FC651B"/>
    <w:p w14:paraId="69C05BB6" w14:textId="77777777" w:rsidR="00F337AF" w:rsidRDefault="00F337AF" w:rsidP="00FC651B"/>
    <w:p w14:paraId="138B5745" w14:textId="77777777" w:rsidR="00F337AF" w:rsidRDefault="00F337AF" w:rsidP="00FC651B"/>
    <w:p w14:paraId="639FB919" w14:textId="77777777" w:rsidR="00F337AF" w:rsidRDefault="00F337AF" w:rsidP="00FC651B"/>
    <w:p w14:paraId="372172BD" w14:textId="77777777" w:rsidR="00F337AF" w:rsidRDefault="00F337AF" w:rsidP="00FC651B"/>
    <w:p w14:paraId="193B826C" w14:textId="77777777" w:rsidR="00F337AF" w:rsidRDefault="00F337AF" w:rsidP="00FC651B"/>
    <w:p w14:paraId="018CD56B" w14:textId="77777777" w:rsidR="00F337AF" w:rsidRDefault="00F337AF" w:rsidP="00FC651B"/>
    <w:p w14:paraId="12E41B7A" w14:textId="77777777" w:rsidR="00F337AF" w:rsidRDefault="00F337AF" w:rsidP="00FC651B"/>
    <w:p w14:paraId="53FED43D" w14:textId="77777777" w:rsidR="00F337AF" w:rsidRDefault="00F337AF" w:rsidP="00FC651B"/>
    <w:p w14:paraId="722100FC" w14:textId="77777777" w:rsidR="00F337AF" w:rsidRDefault="00F337AF" w:rsidP="00FC651B"/>
    <w:p w14:paraId="772FBD61" w14:textId="77777777" w:rsidR="00F337AF" w:rsidRDefault="00F337AF" w:rsidP="00FC651B"/>
    <w:p w14:paraId="7D811990" w14:textId="77777777" w:rsidR="00F337AF" w:rsidRDefault="00F337AF" w:rsidP="00FC651B"/>
    <w:p w14:paraId="6922688D" w14:textId="77777777" w:rsidR="00F337AF" w:rsidRDefault="00F337AF" w:rsidP="00FC651B"/>
    <w:p w14:paraId="5CBE95BB" w14:textId="77777777" w:rsidR="00F337AF" w:rsidRDefault="00F337AF" w:rsidP="00FC651B"/>
    <w:p w14:paraId="168320D8" w14:textId="77777777" w:rsidR="00F337AF" w:rsidRDefault="00F337AF" w:rsidP="00FC651B"/>
    <w:p w14:paraId="3F8FC640" w14:textId="77777777" w:rsidR="00F337AF" w:rsidRDefault="00F337AF" w:rsidP="00FC651B"/>
    <w:p w14:paraId="09B55F8B" w14:textId="77777777" w:rsidR="00F337AF" w:rsidRDefault="00F337AF" w:rsidP="00FC651B"/>
    <w:p w14:paraId="0E1F0641" w14:textId="77777777" w:rsidR="00F337AF" w:rsidRDefault="00F337AF" w:rsidP="00FC651B"/>
    <w:p w14:paraId="663C5AA0" w14:textId="63B67138" w:rsidR="00096A7A" w:rsidRPr="00096A7A" w:rsidRDefault="00096A7A" w:rsidP="00096A7A">
      <w:pPr>
        <w:ind w:left="360"/>
        <w:rPr>
          <w:b/>
          <w:iCs/>
        </w:rPr>
      </w:pPr>
    </w:p>
    <w:tbl>
      <w:tblPr>
        <w:tblW w:w="9039" w:type="dxa"/>
        <w:tblInd w:w="108" w:type="dxa"/>
        <w:tblBorders>
          <w:top w:val="single" w:sz="4" w:space="0" w:color="326195" w:themeColor="text2"/>
          <w:left w:val="single" w:sz="4" w:space="0" w:color="326195" w:themeColor="text2"/>
          <w:bottom w:val="single" w:sz="4" w:space="0" w:color="326195" w:themeColor="text2"/>
          <w:right w:val="single" w:sz="4" w:space="0" w:color="326195" w:themeColor="text2"/>
          <w:insideH w:val="single" w:sz="4" w:space="0" w:color="326195" w:themeColor="text2"/>
          <w:insideV w:val="single" w:sz="4" w:space="0" w:color="326195" w:themeColor="text2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85"/>
        <w:gridCol w:w="1458"/>
        <w:gridCol w:w="283"/>
        <w:gridCol w:w="1701"/>
        <w:gridCol w:w="851"/>
        <w:gridCol w:w="2268"/>
      </w:tblGrid>
      <w:tr w:rsidR="00096A7A" w:rsidRPr="00096A7A" w14:paraId="2AADC499" w14:textId="77777777" w:rsidTr="00EA5186">
        <w:tc>
          <w:tcPr>
            <w:tcW w:w="9039" w:type="dxa"/>
            <w:gridSpan w:val="7"/>
            <w:shd w:val="clear" w:color="auto" w:fill="D0DFEF" w:themeFill="text2" w:themeFillTint="33"/>
          </w:tcPr>
          <w:p w14:paraId="346D98D9" w14:textId="77777777" w:rsidR="00096A7A" w:rsidRPr="00096A7A" w:rsidRDefault="00096A7A" w:rsidP="00096A7A">
            <w:pPr>
              <w:ind w:left="360"/>
              <w:rPr>
                <w:b/>
                <w:bCs/>
                <w:sz w:val="18"/>
                <w:szCs w:val="18"/>
              </w:rPr>
            </w:pPr>
          </w:p>
          <w:p w14:paraId="6B8D85CF" w14:textId="672D3B00" w:rsidR="00096A7A" w:rsidRPr="00096A7A" w:rsidRDefault="00096A7A" w:rsidP="00096A7A">
            <w:pPr>
              <w:ind w:left="360"/>
              <w:rPr>
                <w:b/>
                <w:bCs/>
                <w:sz w:val="18"/>
                <w:szCs w:val="18"/>
              </w:rPr>
            </w:pPr>
            <w:r w:rsidRPr="00096A7A">
              <w:rPr>
                <w:b/>
                <w:bCs/>
                <w:sz w:val="18"/>
                <w:szCs w:val="18"/>
              </w:rPr>
              <w:t xml:space="preserve">FICHA DE POSTULACIÓN A FONDO </w:t>
            </w:r>
            <w:r w:rsidR="00F337AF">
              <w:rPr>
                <w:b/>
                <w:bCs/>
                <w:sz w:val="18"/>
                <w:szCs w:val="18"/>
              </w:rPr>
              <w:t>DE TESIS</w:t>
            </w:r>
          </w:p>
          <w:p w14:paraId="2F535342" w14:textId="77777777" w:rsidR="00096A7A" w:rsidRPr="00096A7A" w:rsidRDefault="00096A7A" w:rsidP="00096A7A">
            <w:pPr>
              <w:ind w:left="360"/>
              <w:rPr>
                <w:b/>
                <w:bCs/>
                <w:sz w:val="18"/>
                <w:szCs w:val="18"/>
              </w:rPr>
            </w:pPr>
          </w:p>
        </w:tc>
      </w:tr>
      <w:tr w:rsidR="00096A7A" w:rsidRPr="00096A7A" w14:paraId="50726E3D" w14:textId="77777777" w:rsidTr="00EA5186">
        <w:trPr>
          <w:trHeight w:val="340"/>
        </w:trPr>
        <w:tc>
          <w:tcPr>
            <w:tcW w:w="2478" w:type="dxa"/>
            <w:gridSpan w:val="2"/>
            <w:shd w:val="clear" w:color="auto" w:fill="D0DFEF" w:themeFill="text2" w:themeFillTint="33"/>
            <w:vAlign w:val="center"/>
          </w:tcPr>
          <w:p w14:paraId="67D273A8" w14:textId="1D791A28" w:rsidR="00096A7A" w:rsidRPr="00096A7A" w:rsidRDefault="00F337AF" w:rsidP="00F337AF">
            <w:pPr>
              <w:ind w:left="36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Título del proyecto:</w:t>
            </w:r>
          </w:p>
        </w:tc>
        <w:tc>
          <w:tcPr>
            <w:tcW w:w="6561" w:type="dxa"/>
            <w:gridSpan w:val="5"/>
            <w:shd w:val="clear" w:color="auto" w:fill="auto"/>
            <w:vAlign w:val="center"/>
          </w:tcPr>
          <w:p w14:paraId="0FABE4BA" w14:textId="77777777" w:rsidR="00096A7A" w:rsidRPr="00096A7A" w:rsidRDefault="00096A7A" w:rsidP="00096A7A">
            <w:pPr>
              <w:ind w:left="360"/>
              <w:rPr>
                <w:b/>
                <w:sz w:val="18"/>
                <w:szCs w:val="18"/>
              </w:rPr>
            </w:pPr>
          </w:p>
        </w:tc>
      </w:tr>
      <w:tr w:rsidR="00096A7A" w:rsidRPr="00096A7A" w14:paraId="6E1706CC" w14:textId="77777777" w:rsidTr="00EA5186">
        <w:trPr>
          <w:trHeight w:val="283"/>
        </w:trPr>
        <w:tc>
          <w:tcPr>
            <w:tcW w:w="9039" w:type="dxa"/>
            <w:gridSpan w:val="7"/>
            <w:shd w:val="clear" w:color="auto" w:fill="D0DFEF" w:themeFill="text2" w:themeFillTint="33"/>
            <w:vAlign w:val="center"/>
          </w:tcPr>
          <w:p w14:paraId="50FBFC9D" w14:textId="2DB5A26C" w:rsidR="00096A7A" w:rsidRPr="00096A7A" w:rsidRDefault="00096A7A" w:rsidP="00096A7A">
            <w:pPr>
              <w:ind w:left="360"/>
              <w:rPr>
                <w:b/>
                <w:sz w:val="18"/>
                <w:szCs w:val="18"/>
              </w:rPr>
            </w:pPr>
            <w:r w:rsidRPr="00096A7A">
              <w:rPr>
                <w:b/>
                <w:sz w:val="18"/>
                <w:szCs w:val="18"/>
              </w:rPr>
              <w:t>Área de trabajo</w:t>
            </w:r>
            <w:r w:rsidR="00F337AF">
              <w:rPr>
                <w:b/>
                <w:sz w:val="18"/>
                <w:szCs w:val="18"/>
              </w:rPr>
              <w:t>:</w:t>
            </w:r>
          </w:p>
        </w:tc>
      </w:tr>
      <w:tr w:rsidR="00096A7A" w:rsidRPr="00096A7A" w14:paraId="381A732D" w14:textId="77777777" w:rsidTr="00EA5186">
        <w:tc>
          <w:tcPr>
            <w:tcW w:w="2093" w:type="dxa"/>
            <w:shd w:val="clear" w:color="auto" w:fill="auto"/>
            <w:vAlign w:val="center"/>
          </w:tcPr>
          <w:p w14:paraId="046CB24E" w14:textId="4837965A" w:rsidR="00096A7A" w:rsidRPr="00096A7A" w:rsidRDefault="00096A7A" w:rsidP="00096A7A">
            <w:pPr>
              <w:ind w:left="360"/>
              <w:rPr>
                <w:iCs/>
                <w:sz w:val="18"/>
                <w:szCs w:val="18"/>
              </w:rPr>
            </w:pPr>
            <w:r w:rsidRPr="00096A7A">
              <w:rPr>
                <w:iCs/>
                <w:sz w:val="18"/>
                <w:szCs w:val="18"/>
              </w:rPr>
              <w:t>Biomateriales ( 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590106EB" w14:textId="138597A0" w:rsidR="00096A7A" w:rsidRPr="00096A7A" w:rsidRDefault="00096A7A" w:rsidP="00096A7A">
            <w:pPr>
              <w:ind w:left="360"/>
              <w:rPr>
                <w:iCs/>
                <w:sz w:val="18"/>
                <w:szCs w:val="18"/>
              </w:rPr>
            </w:pPr>
            <w:r w:rsidRPr="00096A7A">
              <w:rPr>
                <w:iCs/>
                <w:sz w:val="18"/>
                <w:szCs w:val="18"/>
              </w:rPr>
              <w:t>Bioenergía ( )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17734223" w14:textId="5BB4ECF7" w:rsidR="00096A7A" w:rsidRPr="00096A7A" w:rsidRDefault="00096A7A" w:rsidP="00096A7A">
            <w:pPr>
              <w:ind w:left="360"/>
              <w:rPr>
                <w:iCs/>
                <w:sz w:val="18"/>
                <w:szCs w:val="18"/>
              </w:rPr>
            </w:pPr>
            <w:proofErr w:type="spellStart"/>
            <w:r>
              <w:rPr>
                <w:iCs/>
                <w:sz w:val="18"/>
                <w:szCs w:val="18"/>
              </w:rPr>
              <w:t>Bioproductos</w:t>
            </w:r>
            <w:proofErr w:type="spellEnd"/>
            <w:r w:rsidRPr="00096A7A">
              <w:rPr>
                <w:iCs/>
                <w:sz w:val="18"/>
                <w:szCs w:val="18"/>
              </w:rPr>
              <w:t xml:space="preserve"> ( )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3BBCE73F" w14:textId="77777777" w:rsidR="00096A7A" w:rsidRPr="00096A7A" w:rsidRDefault="00096A7A" w:rsidP="00096A7A">
            <w:pPr>
              <w:ind w:left="360"/>
              <w:rPr>
                <w:iCs/>
                <w:sz w:val="18"/>
                <w:szCs w:val="18"/>
              </w:rPr>
            </w:pPr>
          </w:p>
          <w:p w14:paraId="59002E02" w14:textId="04ACE3C0" w:rsidR="00096A7A" w:rsidRPr="00096A7A" w:rsidRDefault="00096A7A" w:rsidP="00096A7A">
            <w:pPr>
              <w:ind w:left="265" w:hanging="231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Medio Ambiente y Servicios</w:t>
            </w:r>
            <w:r w:rsidRPr="00096A7A">
              <w:rPr>
                <w:iCs/>
                <w:sz w:val="18"/>
                <w:szCs w:val="18"/>
              </w:rPr>
              <w:t xml:space="preserve"> (</w:t>
            </w:r>
            <w:r>
              <w:rPr>
                <w:iCs/>
                <w:sz w:val="18"/>
                <w:szCs w:val="18"/>
              </w:rPr>
              <w:t xml:space="preserve"> </w:t>
            </w:r>
            <w:r w:rsidRPr="00096A7A">
              <w:rPr>
                <w:iCs/>
                <w:sz w:val="18"/>
                <w:szCs w:val="18"/>
              </w:rPr>
              <w:t>)</w:t>
            </w:r>
          </w:p>
          <w:p w14:paraId="76F1DF8F" w14:textId="77777777" w:rsidR="00096A7A" w:rsidRPr="00096A7A" w:rsidRDefault="00096A7A" w:rsidP="00096A7A">
            <w:pPr>
              <w:ind w:left="360"/>
              <w:rPr>
                <w:iCs/>
                <w:sz w:val="18"/>
                <w:szCs w:val="18"/>
              </w:rPr>
            </w:pPr>
          </w:p>
        </w:tc>
      </w:tr>
      <w:tr w:rsidR="00096A7A" w:rsidRPr="00096A7A" w14:paraId="63D6329E" w14:textId="77777777" w:rsidTr="00EA5186">
        <w:trPr>
          <w:trHeight w:val="567"/>
        </w:trPr>
        <w:tc>
          <w:tcPr>
            <w:tcW w:w="2478" w:type="dxa"/>
            <w:gridSpan w:val="2"/>
            <w:shd w:val="clear" w:color="auto" w:fill="D0DFEF" w:themeFill="text2" w:themeFillTint="33"/>
            <w:vAlign w:val="center"/>
          </w:tcPr>
          <w:p w14:paraId="69C1537F" w14:textId="49ED3FCE" w:rsidR="00096A7A" w:rsidRPr="00096A7A" w:rsidRDefault="00096A7A" w:rsidP="00096A7A">
            <w:pPr>
              <w:ind w:left="360"/>
              <w:rPr>
                <w:b/>
                <w:sz w:val="18"/>
                <w:szCs w:val="18"/>
              </w:rPr>
            </w:pPr>
            <w:r w:rsidRPr="00096A7A">
              <w:rPr>
                <w:b/>
                <w:sz w:val="18"/>
                <w:szCs w:val="18"/>
              </w:rPr>
              <w:t>Universidad, Facultad, Departamento, Carrera</w:t>
            </w:r>
            <w:r w:rsidR="00F337AF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6561" w:type="dxa"/>
            <w:gridSpan w:val="5"/>
            <w:shd w:val="clear" w:color="auto" w:fill="auto"/>
            <w:vAlign w:val="center"/>
          </w:tcPr>
          <w:p w14:paraId="38AD1A49" w14:textId="77777777" w:rsidR="00096A7A" w:rsidRPr="00096A7A" w:rsidRDefault="00096A7A" w:rsidP="00096A7A">
            <w:pPr>
              <w:ind w:left="360"/>
              <w:rPr>
                <w:b/>
                <w:sz w:val="18"/>
                <w:szCs w:val="18"/>
              </w:rPr>
            </w:pPr>
          </w:p>
        </w:tc>
      </w:tr>
      <w:tr w:rsidR="00096A7A" w:rsidRPr="00096A7A" w14:paraId="0B978F0A" w14:textId="77777777" w:rsidTr="00EA5186">
        <w:trPr>
          <w:trHeight w:val="340"/>
        </w:trPr>
        <w:tc>
          <w:tcPr>
            <w:tcW w:w="2478" w:type="dxa"/>
            <w:gridSpan w:val="2"/>
            <w:shd w:val="clear" w:color="auto" w:fill="D0DFEF" w:themeFill="text2" w:themeFillTint="33"/>
            <w:vAlign w:val="center"/>
          </w:tcPr>
          <w:p w14:paraId="2B60B7E8" w14:textId="6A0CD96C" w:rsidR="00096A7A" w:rsidRPr="00096A7A" w:rsidRDefault="00F337AF" w:rsidP="00F337AF">
            <w:pPr>
              <w:ind w:left="360"/>
              <w:jc w:val="left"/>
              <w:rPr>
                <w:b/>
                <w:sz w:val="18"/>
                <w:szCs w:val="18"/>
              </w:rPr>
            </w:pPr>
            <w:r w:rsidRPr="00F337AF">
              <w:rPr>
                <w:b/>
                <w:sz w:val="18"/>
                <w:szCs w:val="18"/>
              </w:rPr>
              <w:t>Tutor de estudiante (en Universidad de Concepción), correo electrónico:</w:t>
            </w:r>
          </w:p>
        </w:tc>
        <w:tc>
          <w:tcPr>
            <w:tcW w:w="6561" w:type="dxa"/>
            <w:gridSpan w:val="5"/>
            <w:shd w:val="clear" w:color="auto" w:fill="auto"/>
            <w:vAlign w:val="center"/>
          </w:tcPr>
          <w:p w14:paraId="4602C121" w14:textId="77777777" w:rsidR="00096A7A" w:rsidRDefault="00096A7A" w:rsidP="00096A7A">
            <w:pPr>
              <w:ind w:left="360"/>
              <w:rPr>
                <w:b/>
                <w:sz w:val="18"/>
                <w:szCs w:val="18"/>
              </w:rPr>
            </w:pPr>
          </w:p>
          <w:p w14:paraId="387C1753" w14:textId="77777777" w:rsidR="00F337AF" w:rsidRPr="00096A7A" w:rsidRDefault="00F337AF" w:rsidP="00096A7A">
            <w:pPr>
              <w:ind w:left="360"/>
              <w:rPr>
                <w:b/>
                <w:sz w:val="18"/>
                <w:szCs w:val="18"/>
              </w:rPr>
            </w:pPr>
          </w:p>
        </w:tc>
      </w:tr>
      <w:tr w:rsidR="00F337AF" w:rsidRPr="00096A7A" w14:paraId="280C1927" w14:textId="77777777" w:rsidTr="00F337AF">
        <w:trPr>
          <w:trHeight w:val="170"/>
        </w:trPr>
        <w:tc>
          <w:tcPr>
            <w:tcW w:w="2478" w:type="dxa"/>
            <w:gridSpan w:val="2"/>
            <w:shd w:val="clear" w:color="auto" w:fill="D0DFEF" w:themeFill="text2" w:themeFillTint="33"/>
            <w:vAlign w:val="center"/>
          </w:tcPr>
          <w:p w14:paraId="0B58A2FD" w14:textId="77777777" w:rsidR="00F337AF" w:rsidRPr="00F337AF" w:rsidRDefault="00F337AF" w:rsidP="00F337AF">
            <w:pPr>
              <w:ind w:left="360"/>
              <w:rPr>
                <w:b/>
                <w:sz w:val="18"/>
                <w:szCs w:val="18"/>
              </w:rPr>
            </w:pPr>
            <w:r w:rsidRPr="00F337AF">
              <w:rPr>
                <w:b/>
                <w:sz w:val="18"/>
                <w:szCs w:val="18"/>
              </w:rPr>
              <w:t xml:space="preserve">Estudiante, </w:t>
            </w:r>
          </w:p>
          <w:p w14:paraId="50573BD6" w14:textId="389BA481" w:rsidR="00F337AF" w:rsidRPr="00096A7A" w:rsidRDefault="00F337AF" w:rsidP="00F337AF">
            <w:pPr>
              <w:ind w:left="360"/>
              <w:rPr>
                <w:b/>
                <w:sz w:val="18"/>
                <w:szCs w:val="18"/>
              </w:rPr>
            </w:pPr>
            <w:r w:rsidRPr="00F337AF">
              <w:rPr>
                <w:b/>
                <w:sz w:val="18"/>
                <w:szCs w:val="18"/>
              </w:rPr>
              <w:t>correo electrónico:</w:t>
            </w:r>
          </w:p>
        </w:tc>
        <w:tc>
          <w:tcPr>
            <w:tcW w:w="6561" w:type="dxa"/>
            <w:gridSpan w:val="5"/>
            <w:shd w:val="clear" w:color="auto" w:fill="auto"/>
            <w:vAlign w:val="center"/>
          </w:tcPr>
          <w:p w14:paraId="3D9F6C57" w14:textId="77777777" w:rsidR="00F337AF" w:rsidRPr="00096A7A" w:rsidRDefault="00F337AF" w:rsidP="00096A7A">
            <w:pPr>
              <w:ind w:left="360"/>
              <w:rPr>
                <w:b/>
                <w:sz w:val="18"/>
                <w:szCs w:val="18"/>
              </w:rPr>
            </w:pPr>
          </w:p>
        </w:tc>
      </w:tr>
      <w:tr w:rsidR="00F337AF" w:rsidRPr="00096A7A" w14:paraId="1EEEF003" w14:textId="77777777" w:rsidTr="00EA5186">
        <w:trPr>
          <w:trHeight w:val="170"/>
        </w:trPr>
        <w:tc>
          <w:tcPr>
            <w:tcW w:w="2478" w:type="dxa"/>
            <w:gridSpan w:val="2"/>
            <w:shd w:val="clear" w:color="auto" w:fill="D0DFEF" w:themeFill="text2" w:themeFillTint="33"/>
            <w:vAlign w:val="center"/>
          </w:tcPr>
          <w:p w14:paraId="1F086D11" w14:textId="1D14B939" w:rsidR="00F337AF" w:rsidRPr="00F337AF" w:rsidRDefault="00F337AF" w:rsidP="00F337AF">
            <w:pPr>
              <w:ind w:left="360"/>
              <w:rPr>
                <w:b/>
                <w:sz w:val="18"/>
                <w:szCs w:val="18"/>
              </w:rPr>
            </w:pPr>
            <w:r w:rsidRPr="00F337AF">
              <w:rPr>
                <w:b/>
                <w:sz w:val="18"/>
                <w:szCs w:val="18"/>
              </w:rPr>
              <w:t>Investigador Principal:</w:t>
            </w:r>
          </w:p>
        </w:tc>
        <w:tc>
          <w:tcPr>
            <w:tcW w:w="6561" w:type="dxa"/>
            <w:gridSpan w:val="5"/>
            <w:shd w:val="clear" w:color="auto" w:fill="auto"/>
            <w:vAlign w:val="center"/>
          </w:tcPr>
          <w:p w14:paraId="214CEB63" w14:textId="77777777" w:rsidR="00F337AF" w:rsidRPr="00096A7A" w:rsidRDefault="00F337AF" w:rsidP="00096A7A">
            <w:pPr>
              <w:ind w:left="360"/>
              <w:rPr>
                <w:b/>
                <w:sz w:val="18"/>
                <w:szCs w:val="18"/>
              </w:rPr>
            </w:pPr>
          </w:p>
        </w:tc>
      </w:tr>
      <w:tr w:rsidR="00096A7A" w:rsidRPr="00096A7A" w14:paraId="55E13F4B" w14:textId="77777777" w:rsidTr="00EA5186">
        <w:trPr>
          <w:trHeight w:val="340"/>
        </w:trPr>
        <w:tc>
          <w:tcPr>
            <w:tcW w:w="2478" w:type="dxa"/>
            <w:gridSpan w:val="2"/>
            <w:shd w:val="clear" w:color="auto" w:fill="D0DFEF" w:themeFill="text2" w:themeFillTint="33"/>
            <w:vAlign w:val="center"/>
          </w:tcPr>
          <w:p w14:paraId="732DB4F2" w14:textId="2A17D112" w:rsidR="00096A7A" w:rsidRPr="00096A7A" w:rsidRDefault="000A11BB" w:rsidP="00096A7A">
            <w:pPr>
              <w:ind w:left="360"/>
              <w:rPr>
                <w:b/>
                <w:sz w:val="18"/>
                <w:szCs w:val="18"/>
              </w:rPr>
            </w:pPr>
            <w:r w:rsidRPr="000A11BB">
              <w:rPr>
                <w:b/>
                <w:sz w:val="18"/>
                <w:szCs w:val="18"/>
              </w:rPr>
              <w:t>Fecha de inicio tesis (inscripción oficial):</w:t>
            </w:r>
          </w:p>
        </w:tc>
        <w:tc>
          <w:tcPr>
            <w:tcW w:w="1741" w:type="dxa"/>
            <w:gridSpan w:val="2"/>
            <w:shd w:val="clear" w:color="auto" w:fill="auto"/>
            <w:vAlign w:val="center"/>
          </w:tcPr>
          <w:p w14:paraId="3B83A891" w14:textId="77777777" w:rsidR="00096A7A" w:rsidRPr="00096A7A" w:rsidRDefault="00096A7A" w:rsidP="00096A7A">
            <w:pPr>
              <w:ind w:left="360"/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shd w:val="clear" w:color="auto" w:fill="D0DFEF" w:themeFill="text2" w:themeFillTint="33"/>
            <w:vAlign w:val="center"/>
          </w:tcPr>
          <w:p w14:paraId="44E697DF" w14:textId="1C74149D" w:rsidR="00096A7A" w:rsidRPr="00096A7A" w:rsidRDefault="000A11BB" w:rsidP="000A11BB">
            <w:pPr>
              <w:ind w:left="360"/>
              <w:jc w:val="left"/>
              <w:rPr>
                <w:b/>
                <w:sz w:val="18"/>
                <w:szCs w:val="18"/>
              </w:rPr>
            </w:pPr>
            <w:r w:rsidRPr="000A11BB">
              <w:rPr>
                <w:b/>
                <w:sz w:val="18"/>
                <w:szCs w:val="18"/>
              </w:rPr>
              <w:t>Fecha de término tesis: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D5D0DA4" w14:textId="77777777" w:rsidR="00096A7A" w:rsidRPr="00096A7A" w:rsidRDefault="00096A7A" w:rsidP="00096A7A">
            <w:pPr>
              <w:ind w:left="360" w:right="-108"/>
              <w:rPr>
                <w:b/>
                <w:sz w:val="18"/>
                <w:szCs w:val="18"/>
              </w:rPr>
            </w:pPr>
          </w:p>
        </w:tc>
      </w:tr>
      <w:tr w:rsidR="00096A7A" w:rsidRPr="00096A7A" w14:paraId="411F0996" w14:textId="77777777" w:rsidTr="00EA5186">
        <w:trPr>
          <w:trHeight w:val="283"/>
        </w:trPr>
        <w:tc>
          <w:tcPr>
            <w:tcW w:w="9039" w:type="dxa"/>
            <w:gridSpan w:val="7"/>
            <w:shd w:val="clear" w:color="auto" w:fill="D0DFEF" w:themeFill="text2" w:themeFillTint="33"/>
            <w:vAlign w:val="center"/>
            <w:hideMark/>
          </w:tcPr>
          <w:p w14:paraId="3D45FD9B" w14:textId="44E65C8C" w:rsidR="00096A7A" w:rsidRPr="00096A7A" w:rsidRDefault="000A11BB" w:rsidP="00096A7A">
            <w:pPr>
              <w:ind w:left="360"/>
              <w:rPr>
                <w:b/>
                <w:sz w:val="18"/>
                <w:szCs w:val="18"/>
              </w:rPr>
            </w:pPr>
            <w:r w:rsidRPr="000A11BB">
              <w:rPr>
                <w:b/>
                <w:sz w:val="18"/>
                <w:szCs w:val="18"/>
              </w:rPr>
              <w:t>Antecedentes generales (máximo ½ página)</w:t>
            </w:r>
          </w:p>
        </w:tc>
      </w:tr>
      <w:tr w:rsidR="00096A7A" w:rsidRPr="00096A7A" w14:paraId="7711078F" w14:textId="77777777" w:rsidTr="00EA5186">
        <w:trPr>
          <w:trHeight w:val="462"/>
        </w:trPr>
        <w:tc>
          <w:tcPr>
            <w:tcW w:w="9039" w:type="dxa"/>
            <w:gridSpan w:val="7"/>
            <w:shd w:val="clear" w:color="auto" w:fill="auto"/>
          </w:tcPr>
          <w:p w14:paraId="553BCA04" w14:textId="77777777" w:rsidR="00096A7A" w:rsidRDefault="00096A7A" w:rsidP="00096A7A">
            <w:pPr>
              <w:ind w:left="360"/>
              <w:rPr>
                <w:sz w:val="18"/>
                <w:szCs w:val="18"/>
              </w:rPr>
            </w:pPr>
          </w:p>
          <w:p w14:paraId="71C1E566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7E6D57EB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58AF3347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544F1BEF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43D2BB7F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368A741D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5EBF9702" w14:textId="77777777" w:rsidR="00A573AF" w:rsidRPr="00096A7A" w:rsidRDefault="00A573AF" w:rsidP="00096A7A">
            <w:pPr>
              <w:ind w:left="360"/>
              <w:rPr>
                <w:sz w:val="18"/>
                <w:szCs w:val="18"/>
              </w:rPr>
            </w:pPr>
          </w:p>
        </w:tc>
      </w:tr>
      <w:tr w:rsidR="00096A7A" w:rsidRPr="00096A7A" w14:paraId="5686EC20" w14:textId="77777777" w:rsidTr="00EA5186">
        <w:trPr>
          <w:trHeight w:val="283"/>
        </w:trPr>
        <w:tc>
          <w:tcPr>
            <w:tcW w:w="9039" w:type="dxa"/>
            <w:gridSpan w:val="7"/>
            <w:shd w:val="clear" w:color="auto" w:fill="D0DFEF" w:themeFill="text2" w:themeFillTint="33"/>
            <w:vAlign w:val="center"/>
            <w:hideMark/>
          </w:tcPr>
          <w:p w14:paraId="635BDF00" w14:textId="295157B2" w:rsidR="00096A7A" w:rsidRPr="00096A7A" w:rsidRDefault="000A11BB" w:rsidP="00096A7A">
            <w:pPr>
              <w:ind w:left="360"/>
              <w:rPr>
                <w:b/>
                <w:sz w:val="18"/>
                <w:szCs w:val="18"/>
              </w:rPr>
            </w:pPr>
            <w:r w:rsidRPr="000A11BB">
              <w:rPr>
                <w:b/>
                <w:sz w:val="18"/>
                <w:szCs w:val="18"/>
              </w:rPr>
              <w:t>Objetivo general y objetivos específicos (máximo 5)</w:t>
            </w:r>
          </w:p>
        </w:tc>
      </w:tr>
      <w:tr w:rsidR="00096A7A" w:rsidRPr="00096A7A" w14:paraId="2E480E61" w14:textId="77777777" w:rsidTr="00EA5186">
        <w:trPr>
          <w:trHeight w:val="403"/>
        </w:trPr>
        <w:tc>
          <w:tcPr>
            <w:tcW w:w="9039" w:type="dxa"/>
            <w:gridSpan w:val="7"/>
            <w:shd w:val="clear" w:color="auto" w:fill="auto"/>
          </w:tcPr>
          <w:p w14:paraId="78955253" w14:textId="77777777" w:rsidR="00096A7A" w:rsidRDefault="00096A7A" w:rsidP="00096A7A">
            <w:pPr>
              <w:ind w:left="360"/>
              <w:rPr>
                <w:sz w:val="18"/>
                <w:szCs w:val="18"/>
              </w:rPr>
            </w:pPr>
          </w:p>
          <w:p w14:paraId="13843989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6BB79F76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066FCAFC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529FE827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79EF844D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3FD49043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111D5B66" w14:textId="77777777" w:rsidR="00A573AF" w:rsidRPr="00096A7A" w:rsidRDefault="00A573AF" w:rsidP="00096A7A">
            <w:pPr>
              <w:ind w:left="360"/>
              <w:rPr>
                <w:sz w:val="18"/>
                <w:szCs w:val="18"/>
              </w:rPr>
            </w:pPr>
          </w:p>
        </w:tc>
      </w:tr>
      <w:tr w:rsidR="00096A7A" w:rsidRPr="00096A7A" w14:paraId="7DD4BA7F" w14:textId="77777777" w:rsidTr="00EA5186">
        <w:trPr>
          <w:trHeight w:val="283"/>
        </w:trPr>
        <w:tc>
          <w:tcPr>
            <w:tcW w:w="9039" w:type="dxa"/>
            <w:gridSpan w:val="7"/>
            <w:shd w:val="clear" w:color="auto" w:fill="D0DFEF" w:themeFill="text2" w:themeFillTint="33"/>
            <w:vAlign w:val="center"/>
            <w:hideMark/>
          </w:tcPr>
          <w:p w14:paraId="1D5C6D2B" w14:textId="4A077842" w:rsidR="00096A7A" w:rsidRPr="00096A7A" w:rsidRDefault="000A11BB" w:rsidP="00096A7A">
            <w:pPr>
              <w:ind w:left="360"/>
              <w:rPr>
                <w:b/>
                <w:sz w:val="18"/>
                <w:szCs w:val="18"/>
              </w:rPr>
            </w:pPr>
            <w:r w:rsidRPr="000A11BB">
              <w:rPr>
                <w:b/>
                <w:sz w:val="18"/>
                <w:szCs w:val="18"/>
              </w:rPr>
              <w:t>Metodología (máximo ½ página)</w:t>
            </w:r>
          </w:p>
        </w:tc>
      </w:tr>
      <w:tr w:rsidR="00096A7A" w:rsidRPr="00096A7A" w14:paraId="56A968E6" w14:textId="77777777" w:rsidTr="00EA5186">
        <w:trPr>
          <w:trHeight w:val="453"/>
        </w:trPr>
        <w:tc>
          <w:tcPr>
            <w:tcW w:w="9039" w:type="dxa"/>
            <w:gridSpan w:val="7"/>
            <w:shd w:val="clear" w:color="auto" w:fill="auto"/>
          </w:tcPr>
          <w:p w14:paraId="5B9A0086" w14:textId="77777777" w:rsidR="00096A7A" w:rsidRDefault="00096A7A" w:rsidP="00096A7A">
            <w:pPr>
              <w:ind w:left="360"/>
              <w:rPr>
                <w:sz w:val="18"/>
                <w:szCs w:val="18"/>
              </w:rPr>
            </w:pPr>
          </w:p>
          <w:p w14:paraId="3E130526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3A586215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09CAE2D8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476D1BE9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74B36E10" w14:textId="77777777" w:rsidR="00A573AF" w:rsidRDefault="00A573AF" w:rsidP="00A573AF">
            <w:pPr>
              <w:rPr>
                <w:sz w:val="18"/>
                <w:szCs w:val="18"/>
              </w:rPr>
            </w:pPr>
            <w:bookmarkStart w:id="0" w:name="_GoBack"/>
            <w:bookmarkEnd w:id="0"/>
          </w:p>
          <w:p w14:paraId="65039CF6" w14:textId="77777777" w:rsidR="00A573AF" w:rsidRPr="00096A7A" w:rsidRDefault="00A573AF" w:rsidP="00096A7A">
            <w:pPr>
              <w:ind w:left="360"/>
              <w:rPr>
                <w:sz w:val="18"/>
                <w:szCs w:val="18"/>
              </w:rPr>
            </w:pPr>
          </w:p>
        </w:tc>
      </w:tr>
      <w:tr w:rsidR="00096A7A" w:rsidRPr="00096A7A" w14:paraId="3984022E" w14:textId="77777777" w:rsidTr="00EA5186">
        <w:trPr>
          <w:trHeight w:val="283"/>
        </w:trPr>
        <w:tc>
          <w:tcPr>
            <w:tcW w:w="9039" w:type="dxa"/>
            <w:gridSpan w:val="7"/>
            <w:shd w:val="clear" w:color="auto" w:fill="D0DFEF" w:themeFill="text2" w:themeFillTint="33"/>
            <w:vAlign w:val="center"/>
            <w:hideMark/>
          </w:tcPr>
          <w:p w14:paraId="3C2A3019" w14:textId="4725BFCF" w:rsidR="00096A7A" w:rsidRPr="00096A7A" w:rsidRDefault="000A11BB" w:rsidP="00096A7A">
            <w:pPr>
              <w:ind w:left="360"/>
              <w:rPr>
                <w:b/>
                <w:sz w:val="18"/>
                <w:szCs w:val="18"/>
              </w:rPr>
            </w:pPr>
            <w:r w:rsidRPr="000A11BB">
              <w:rPr>
                <w:b/>
                <w:sz w:val="18"/>
                <w:szCs w:val="18"/>
                <w:shd w:val="clear" w:color="auto" w:fill="D0DFEF" w:themeFill="text2" w:themeFillTint="33"/>
              </w:rPr>
              <w:t>Presupuesto (detallar ítems)</w:t>
            </w:r>
          </w:p>
        </w:tc>
      </w:tr>
      <w:tr w:rsidR="00096A7A" w:rsidRPr="00096A7A" w14:paraId="78689002" w14:textId="77777777" w:rsidTr="00EA5186">
        <w:trPr>
          <w:trHeight w:val="453"/>
        </w:trPr>
        <w:tc>
          <w:tcPr>
            <w:tcW w:w="9039" w:type="dxa"/>
            <w:gridSpan w:val="7"/>
            <w:shd w:val="clear" w:color="auto" w:fill="auto"/>
          </w:tcPr>
          <w:p w14:paraId="2ACAFB18" w14:textId="77777777" w:rsidR="000A11BB" w:rsidRDefault="000A11BB" w:rsidP="000A11BB">
            <w:pPr>
              <w:ind w:left="360"/>
              <w:rPr>
                <w:sz w:val="18"/>
                <w:szCs w:val="18"/>
                <w:lang w:val="es-CL"/>
              </w:rPr>
            </w:pPr>
          </w:p>
          <w:p w14:paraId="52901F20" w14:textId="77777777" w:rsidR="000A11BB" w:rsidRPr="000A11BB" w:rsidRDefault="000A11BB" w:rsidP="000A11BB">
            <w:pPr>
              <w:ind w:left="360"/>
              <w:rPr>
                <w:sz w:val="18"/>
                <w:szCs w:val="18"/>
                <w:lang w:val="es-CL"/>
              </w:rPr>
            </w:pPr>
            <w:r w:rsidRPr="000A11BB">
              <w:rPr>
                <w:sz w:val="18"/>
                <w:szCs w:val="18"/>
                <w:lang w:val="es-CL"/>
              </w:rPr>
              <w:t>Personal</w:t>
            </w:r>
          </w:p>
          <w:p w14:paraId="7E06E8C3" w14:textId="77777777" w:rsidR="000A11BB" w:rsidRPr="000A11BB" w:rsidRDefault="000A11BB" w:rsidP="000A11BB">
            <w:pPr>
              <w:ind w:left="360"/>
              <w:rPr>
                <w:sz w:val="18"/>
                <w:szCs w:val="18"/>
                <w:lang w:val="es-CL"/>
              </w:rPr>
            </w:pPr>
            <w:r w:rsidRPr="000A11BB">
              <w:rPr>
                <w:sz w:val="18"/>
                <w:szCs w:val="18"/>
                <w:lang w:val="es-CL"/>
              </w:rPr>
              <w:t>Bienes, suministros y servicios</w:t>
            </w:r>
          </w:p>
          <w:p w14:paraId="6A1C6E62" w14:textId="77777777" w:rsidR="000A11BB" w:rsidRPr="000A11BB" w:rsidRDefault="000A11BB" w:rsidP="000A11BB">
            <w:pPr>
              <w:ind w:left="360"/>
              <w:rPr>
                <w:sz w:val="18"/>
                <w:szCs w:val="18"/>
                <w:lang w:val="es-CL"/>
              </w:rPr>
            </w:pPr>
            <w:r w:rsidRPr="000A11BB">
              <w:rPr>
                <w:sz w:val="18"/>
                <w:szCs w:val="18"/>
                <w:lang w:val="es-CL"/>
              </w:rPr>
              <w:t>Transferencia tecnológica y/o de resultados</w:t>
            </w:r>
          </w:p>
          <w:p w14:paraId="5FC39505" w14:textId="77777777" w:rsidR="000A11BB" w:rsidRPr="000A11BB" w:rsidRDefault="000A11BB" w:rsidP="000A11BB">
            <w:pPr>
              <w:ind w:left="360"/>
              <w:rPr>
                <w:sz w:val="18"/>
                <w:szCs w:val="18"/>
                <w:lang w:val="es-CL"/>
              </w:rPr>
            </w:pPr>
            <w:r w:rsidRPr="000A11BB">
              <w:rPr>
                <w:sz w:val="18"/>
                <w:szCs w:val="18"/>
                <w:lang w:val="es-CL"/>
              </w:rPr>
              <w:t>Capacitación</w:t>
            </w:r>
          </w:p>
          <w:p w14:paraId="6D38BE79" w14:textId="77777777" w:rsidR="000A11BB" w:rsidRPr="000A11BB" w:rsidRDefault="000A11BB" w:rsidP="000A11BB">
            <w:pPr>
              <w:ind w:left="360"/>
              <w:rPr>
                <w:sz w:val="18"/>
                <w:szCs w:val="18"/>
                <w:lang w:val="es-CL"/>
              </w:rPr>
            </w:pPr>
            <w:r w:rsidRPr="000A11BB">
              <w:rPr>
                <w:sz w:val="18"/>
                <w:szCs w:val="18"/>
                <w:lang w:val="es-CL"/>
              </w:rPr>
              <w:t>Pasajes y viáticos</w:t>
            </w:r>
          </w:p>
          <w:p w14:paraId="34F02A1C" w14:textId="77777777" w:rsidR="000A11BB" w:rsidRPr="000A11BB" w:rsidRDefault="000A11BB" w:rsidP="000A11BB">
            <w:pPr>
              <w:ind w:left="360"/>
              <w:rPr>
                <w:sz w:val="18"/>
                <w:szCs w:val="18"/>
                <w:lang w:val="es-CL"/>
              </w:rPr>
            </w:pPr>
            <w:r w:rsidRPr="000A11BB">
              <w:rPr>
                <w:sz w:val="18"/>
                <w:szCs w:val="18"/>
                <w:lang w:val="es-CL"/>
              </w:rPr>
              <w:t>Difusión y/o extensión</w:t>
            </w:r>
          </w:p>
          <w:p w14:paraId="7C8C3B47" w14:textId="77777777" w:rsidR="000A11BB" w:rsidRPr="000A11BB" w:rsidRDefault="000A11BB" w:rsidP="000A11BB">
            <w:pPr>
              <w:ind w:left="360"/>
              <w:rPr>
                <w:sz w:val="18"/>
                <w:szCs w:val="18"/>
                <w:lang w:val="es-CL"/>
              </w:rPr>
            </w:pPr>
            <w:r w:rsidRPr="000A11BB">
              <w:rPr>
                <w:sz w:val="18"/>
                <w:szCs w:val="18"/>
                <w:lang w:val="es-CL"/>
              </w:rPr>
              <w:t>Operación y administración</w:t>
            </w:r>
          </w:p>
          <w:p w14:paraId="1854630C" w14:textId="77777777" w:rsidR="00096A7A" w:rsidRPr="00096A7A" w:rsidRDefault="00096A7A" w:rsidP="00096A7A">
            <w:pPr>
              <w:ind w:left="360"/>
              <w:rPr>
                <w:sz w:val="18"/>
                <w:szCs w:val="18"/>
                <w:lang w:val="es-CL"/>
              </w:rPr>
            </w:pPr>
          </w:p>
        </w:tc>
      </w:tr>
      <w:tr w:rsidR="00096A7A" w:rsidRPr="00096A7A" w14:paraId="13AAD450" w14:textId="77777777" w:rsidTr="00EA5186">
        <w:trPr>
          <w:trHeight w:val="283"/>
        </w:trPr>
        <w:tc>
          <w:tcPr>
            <w:tcW w:w="9039" w:type="dxa"/>
            <w:gridSpan w:val="7"/>
            <w:shd w:val="clear" w:color="auto" w:fill="D0DFEF" w:themeFill="text2" w:themeFillTint="33"/>
            <w:vAlign w:val="center"/>
            <w:hideMark/>
          </w:tcPr>
          <w:p w14:paraId="5E6995F6" w14:textId="1C86DF48" w:rsidR="00096A7A" w:rsidRPr="00096A7A" w:rsidRDefault="001049B6" w:rsidP="00096A7A">
            <w:pPr>
              <w:ind w:left="360"/>
              <w:rPr>
                <w:b/>
                <w:sz w:val="18"/>
                <w:szCs w:val="18"/>
              </w:rPr>
            </w:pPr>
            <w:r w:rsidRPr="001049B6">
              <w:rPr>
                <w:b/>
                <w:sz w:val="18"/>
                <w:szCs w:val="18"/>
              </w:rPr>
              <w:t>Resultados (máximo ½ página)</w:t>
            </w:r>
          </w:p>
        </w:tc>
      </w:tr>
      <w:tr w:rsidR="00096A7A" w:rsidRPr="00096A7A" w14:paraId="5AD4ED2C" w14:textId="77777777" w:rsidTr="00EA5186">
        <w:trPr>
          <w:trHeight w:val="351"/>
        </w:trPr>
        <w:tc>
          <w:tcPr>
            <w:tcW w:w="9039" w:type="dxa"/>
            <w:gridSpan w:val="7"/>
            <w:shd w:val="clear" w:color="auto" w:fill="auto"/>
          </w:tcPr>
          <w:p w14:paraId="3215EF48" w14:textId="77777777" w:rsidR="00096A7A" w:rsidRDefault="00096A7A" w:rsidP="00096A7A">
            <w:pPr>
              <w:ind w:left="360"/>
              <w:rPr>
                <w:sz w:val="18"/>
                <w:szCs w:val="18"/>
              </w:rPr>
            </w:pPr>
          </w:p>
          <w:p w14:paraId="0E896983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48A17D96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765BC9C4" w14:textId="77777777" w:rsidR="00A573AF" w:rsidRDefault="00A573AF" w:rsidP="00096A7A">
            <w:pPr>
              <w:ind w:left="360"/>
              <w:rPr>
                <w:sz w:val="18"/>
                <w:szCs w:val="18"/>
              </w:rPr>
            </w:pPr>
          </w:p>
          <w:p w14:paraId="1B9FC1A7" w14:textId="77777777" w:rsidR="00A573AF" w:rsidRPr="00096A7A" w:rsidRDefault="00A573AF" w:rsidP="00096A7A">
            <w:pPr>
              <w:ind w:left="360"/>
              <w:rPr>
                <w:sz w:val="18"/>
                <w:szCs w:val="18"/>
              </w:rPr>
            </w:pPr>
          </w:p>
        </w:tc>
      </w:tr>
      <w:tr w:rsidR="00096A7A" w:rsidRPr="00096A7A" w14:paraId="2C4065C8" w14:textId="77777777" w:rsidTr="00EA5186">
        <w:trPr>
          <w:trHeight w:val="283"/>
        </w:trPr>
        <w:tc>
          <w:tcPr>
            <w:tcW w:w="9039" w:type="dxa"/>
            <w:gridSpan w:val="7"/>
            <w:shd w:val="clear" w:color="auto" w:fill="D0DFEF" w:themeFill="text2" w:themeFillTint="33"/>
            <w:vAlign w:val="center"/>
            <w:hideMark/>
          </w:tcPr>
          <w:p w14:paraId="359B9218" w14:textId="402D2A53" w:rsidR="00096A7A" w:rsidRPr="00096A7A" w:rsidRDefault="001049B6" w:rsidP="00096A7A">
            <w:pPr>
              <w:ind w:left="360"/>
              <w:rPr>
                <w:b/>
                <w:sz w:val="18"/>
                <w:szCs w:val="18"/>
              </w:rPr>
            </w:pPr>
            <w:r w:rsidRPr="001049B6">
              <w:rPr>
                <w:b/>
                <w:sz w:val="18"/>
                <w:szCs w:val="18"/>
              </w:rPr>
              <w:t>Indicadores durante el desarrollo del proyecto</w:t>
            </w:r>
          </w:p>
        </w:tc>
      </w:tr>
      <w:tr w:rsidR="00096A7A" w:rsidRPr="00096A7A" w14:paraId="767F2D63" w14:textId="77777777" w:rsidTr="00EA5186">
        <w:trPr>
          <w:trHeight w:val="453"/>
        </w:trPr>
        <w:tc>
          <w:tcPr>
            <w:tcW w:w="9039" w:type="dxa"/>
            <w:gridSpan w:val="7"/>
            <w:shd w:val="clear" w:color="auto" w:fill="auto"/>
          </w:tcPr>
          <w:p w14:paraId="1EBF4579" w14:textId="77777777" w:rsidR="001049B6" w:rsidRDefault="001049B6" w:rsidP="001049B6">
            <w:pPr>
              <w:ind w:left="360"/>
              <w:rPr>
                <w:sz w:val="18"/>
                <w:szCs w:val="18"/>
                <w:lang w:val="es-CL"/>
              </w:rPr>
            </w:pPr>
          </w:p>
          <w:p w14:paraId="5F3DA02C" w14:textId="77777777" w:rsidR="001049B6" w:rsidRPr="001049B6" w:rsidRDefault="001049B6" w:rsidP="001049B6">
            <w:pPr>
              <w:ind w:left="360"/>
              <w:rPr>
                <w:sz w:val="18"/>
                <w:szCs w:val="18"/>
                <w:lang w:val="es-CL"/>
              </w:rPr>
            </w:pPr>
            <w:r w:rsidRPr="001049B6">
              <w:rPr>
                <w:sz w:val="18"/>
                <w:szCs w:val="18"/>
                <w:lang w:val="es-CL"/>
              </w:rPr>
              <w:t>Por ejemplo:</w:t>
            </w:r>
          </w:p>
          <w:p w14:paraId="5A36932C" w14:textId="77777777" w:rsidR="001049B6" w:rsidRPr="001049B6" w:rsidRDefault="001049B6" w:rsidP="001049B6">
            <w:pPr>
              <w:ind w:left="360"/>
              <w:rPr>
                <w:sz w:val="18"/>
                <w:szCs w:val="18"/>
                <w:lang w:val="es-CL"/>
              </w:rPr>
            </w:pPr>
            <w:r w:rsidRPr="001049B6">
              <w:rPr>
                <w:sz w:val="18"/>
                <w:szCs w:val="18"/>
                <w:lang w:val="es-CL"/>
              </w:rPr>
              <w:t>Publicaciones ISI (número, fechas de envío):</w:t>
            </w:r>
          </w:p>
          <w:p w14:paraId="7AB8DAFE" w14:textId="77777777" w:rsidR="001049B6" w:rsidRPr="001049B6" w:rsidRDefault="001049B6" w:rsidP="001049B6">
            <w:pPr>
              <w:ind w:left="360"/>
              <w:rPr>
                <w:sz w:val="18"/>
                <w:szCs w:val="18"/>
                <w:lang w:val="es-CL"/>
              </w:rPr>
            </w:pPr>
            <w:r w:rsidRPr="001049B6">
              <w:rPr>
                <w:sz w:val="18"/>
                <w:szCs w:val="18"/>
                <w:lang w:val="es-CL"/>
              </w:rPr>
              <w:t>Publicaciones no-ISI (número, fechas de envío):</w:t>
            </w:r>
          </w:p>
          <w:p w14:paraId="20B64493" w14:textId="77777777" w:rsidR="001049B6" w:rsidRPr="001049B6" w:rsidRDefault="001049B6" w:rsidP="001049B6">
            <w:pPr>
              <w:ind w:left="360"/>
              <w:rPr>
                <w:sz w:val="18"/>
                <w:szCs w:val="18"/>
                <w:lang w:val="es-CL"/>
              </w:rPr>
            </w:pPr>
            <w:r w:rsidRPr="001049B6">
              <w:rPr>
                <w:sz w:val="18"/>
                <w:szCs w:val="18"/>
                <w:lang w:val="es-CL"/>
              </w:rPr>
              <w:t>Presentaciones en eventos técnicos (especificar, fecha)</w:t>
            </w:r>
          </w:p>
          <w:p w14:paraId="0B719073" w14:textId="77777777" w:rsidR="001049B6" w:rsidRPr="001049B6" w:rsidRDefault="001049B6" w:rsidP="001049B6">
            <w:pPr>
              <w:ind w:left="360"/>
              <w:rPr>
                <w:sz w:val="18"/>
                <w:szCs w:val="18"/>
                <w:lang w:val="es-CL"/>
              </w:rPr>
            </w:pPr>
            <w:r w:rsidRPr="001049B6">
              <w:rPr>
                <w:sz w:val="18"/>
                <w:szCs w:val="18"/>
                <w:lang w:val="es-CL"/>
              </w:rPr>
              <w:t>Otros resultados:</w:t>
            </w:r>
          </w:p>
          <w:p w14:paraId="3D8D72F0" w14:textId="77777777" w:rsidR="00096A7A" w:rsidRPr="00096A7A" w:rsidRDefault="00096A7A" w:rsidP="00096A7A">
            <w:pPr>
              <w:ind w:left="360"/>
              <w:rPr>
                <w:sz w:val="18"/>
                <w:szCs w:val="18"/>
                <w:lang w:val="es-CL"/>
              </w:rPr>
            </w:pPr>
          </w:p>
        </w:tc>
      </w:tr>
    </w:tbl>
    <w:p w14:paraId="5A434C7E" w14:textId="77777777" w:rsidR="00096A7A" w:rsidRPr="00096A7A" w:rsidRDefault="00096A7A" w:rsidP="00096A7A">
      <w:pPr>
        <w:ind w:left="360"/>
      </w:pPr>
    </w:p>
    <w:p w14:paraId="62DA5A75" w14:textId="77777777" w:rsidR="00096A7A" w:rsidRDefault="00096A7A" w:rsidP="00096A7A">
      <w:pPr>
        <w:ind w:left="360"/>
      </w:pPr>
    </w:p>
    <w:p w14:paraId="42E7075C" w14:textId="77777777" w:rsidR="003C2933" w:rsidRPr="00096A7A" w:rsidRDefault="003C2933" w:rsidP="00096A7A">
      <w:pPr>
        <w:ind w:left="360"/>
      </w:pPr>
    </w:p>
    <w:p w14:paraId="6DCD2ECA" w14:textId="77777777" w:rsidR="00096A7A" w:rsidRPr="00096A7A" w:rsidRDefault="00096A7A" w:rsidP="00096A7A">
      <w:pPr>
        <w:ind w:left="360"/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096A7A" w:rsidRPr="00096A7A" w14:paraId="38AE8CC2" w14:textId="77777777" w:rsidTr="006C0E89">
        <w:trPr>
          <w:jc w:val="right"/>
        </w:trPr>
        <w:tc>
          <w:tcPr>
            <w:tcW w:w="2992" w:type="dxa"/>
            <w:shd w:val="clear" w:color="auto" w:fill="auto"/>
          </w:tcPr>
          <w:p w14:paraId="7388F7FC" w14:textId="77777777" w:rsidR="00096A7A" w:rsidRPr="00096A7A" w:rsidRDefault="00096A7A" w:rsidP="003C2933">
            <w:pPr>
              <w:ind w:left="360"/>
              <w:jc w:val="center"/>
            </w:pPr>
            <w:r w:rsidRPr="00096A7A">
              <w:t>Nombre y firma</w:t>
            </w:r>
          </w:p>
          <w:p w14:paraId="689E8172" w14:textId="2064527E" w:rsidR="00096A7A" w:rsidRPr="00096A7A" w:rsidRDefault="00A573AF" w:rsidP="003C2933">
            <w:pPr>
              <w:ind w:left="360"/>
              <w:jc w:val="center"/>
            </w:pPr>
            <w:r>
              <w:t>Tutor</w:t>
            </w:r>
          </w:p>
        </w:tc>
        <w:tc>
          <w:tcPr>
            <w:tcW w:w="2993" w:type="dxa"/>
            <w:shd w:val="clear" w:color="auto" w:fill="auto"/>
          </w:tcPr>
          <w:p w14:paraId="23D8D8D8" w14:textId="77777777" w:rsidR="00096A7A" w:rsidRPr="00096A7A" w:rsidRDefault="00096A7A" w:rsidP="003C2933">
            <w:pPr>
              <w:ind w:left="360"/>
              <w:jc w:val="center"/>
            </w:pPr>
            <w:r w:rsidRPr="00096A7A">
              <w:t>Nombre y firma</w:t>
            </w:r>
          </w:p>
          <w:p w14:paraId="5103958F" w14:textId="43FDA260" w:rsidR="00096A7A" w:rsidRPr="00096A7A" w:rsidRDefault="00A573AF" w:rsidP="003C2933">
            <w:pPr>
              <w:ind w:left="360"/>
              <w:jc w:val="center"/>
            </w:pPr>
            <w:r>
              <w:t>Estudiante</w:t>
            </w:r>
          </w:p>
        </w:tc>
        <w:tc>
          <w:tcPr>
            <w:tcW w:w="2993" w:type="dxa"/>
            <w:shd w:val="clear" w:color="auto" w:fill="auto"/>
          </w:tcPr>
          <w:p w14:paraId="118D668B" w14:textId="77777777" w:rsidR="00096A7A" w:rsidRPr="00096A7A" w:rsidRDefault="00096A7A" w:rsidP="003C2933">
            <w:pPr>
              <w:ind w:left="360"/>
              <w:jc w:val="center"/>
            </w:pPr>
            <w:r w:rsidRPr="00096A7A">
              <w:t>Nombre y firma</w:t>
            </w:r>
          </w:p>
          <w:p w14:paraId="78A3A2EE" w14:textId="77777777" w:rsidR="00096A7A" w:rsidRPr="00096A7A" w:rsidRDefault="00096A7A" w:rsidP="003C2933">
            <w:pPr>
              <w:ind w:left="360"/>
              <w:jc w:val="center"/>
            </w:pPr>
            <w:r w:rsidRPr="00096A7A">
              <w:t>Investigador Principal</w:t>
            </w:r>
          </w:p>
        </w:tc>
      </w:tr>
    </w:tbl>
    <w:p w14:paraId="468097D7" w14:textId="77777777" w:rsidR="00096A7A" w:rsidRDefault="00096A7A" w:rsidP="005F1CB8">
      <w:pPr>
        <w:ind w:left="360"/>
      </w:pPr>
    </w:p>
    <w:p w14:paraId="4E4DDCC2" w14:textId="77777777" w:rsidR="00096A7A" w:rsidRDefault="00096A7A" w:rsidP="005F1CB8">
      <w:pPr>
        <w:ind w:left="360"/>
      </w:pPr>
    </w:p>
    <w:p w14:paraId="26657A42" w14:textId="63E4A286" w:rsidR="003C2933" w:rsidRPr="003C2933" w:rsidRDefault="003C2933" w:rsidP="00A573AF">
      <w:pPr>
        <w:ind w:left="360"/>
        <w:rPr>
          <w:b/>
          <w:iCs/>
        </w:rPr>
      </w:pPr>
      <w:r w:rsidRPr="003C2933">
        <w:rPr>
          <w:b/>
          <w:iCs/>
        </w:rPr>
        <w:t>ANEXO</w:t>
      </w:r>
      <w:r w:rsidR="00A573AF">
        <w:rPr>
          <w:b/>
          <w:iCs/>
        </w:rPr>
        <w:t xml:space="preserve">: </w:t>
      </w:r>
      <w:r w:rsidR="00A573AF" w:rsidRPr="00A573AF">
        <w:rPr>
          <w:b/>
          <w:iCs/>
        </w:rPr>
        <w:t>Certificado de Jefe de Carrera</w:t>
      </w:r>
    </w:p>
    <w:sectPr w:rsidR="003C2933" w:rsidRPr="003C2933" w:rsidSect="001171B6">
      <w:footerReference w:type="default" r:id="rId9"/>
      <w:headerReference w:type="first" r:id="rId10"/>
      <w:footerReference w:type="first" r:id="rId11"/>
      <w:pgSz w:w="12240" w:h="15840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2D7F89" w14:textId="77777777" w:rsidR="00EA5186" w:rsidRDefault="00EA5186" w:rsidP="006035C3">
      <w:r>
        <w:separator/>
      </w:r>
    </w:p>
  </w:endnote>
  <w:endnote w:type="continuationSeparator" w:id="0">
    <w:p w14:paraId="13E8C401" w14:textId="77777777" w:rsidR="00EA5186" w:rsidRDefault="00EA5186" w:rsidP="00603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E704A" w14:textId="77777777" w:rsidR="00EA5186" w:rsidRDefault="00EA5186" w:rsidP="000A48F0">
    <w:pPr>
      <w:pStyle w:val="Ttulo8"/>
      <w:spacing w:before="0"/>
    </w:pPr>
    <w:r w:rsidRPr="004760EA">
      <w:rPr>
        <w:noProof/>
        <w:szCs w:val="16"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1FE81E" wp14:editId="3D1879ED">
              <wp:simplePos x="0" y="0"/>
              <wp:positionH relativeFrom="column">
                <wp:posOffset>-66015</wp:posOffset>
              </wp:positionH>
              <wp:positionV relativeFrom="paragraph">
                <wp:posOffset>4445</wp:posOffset>
              </wp:positionV>
              <wp:extent cx="5715000" cy="0"/>
              <wp:effectExtent l="0" t="0" r="25400" b="2540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3262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cto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5pt,.35pt" to="444.85pt,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" strokecolor="#326295" strokeweight=".5pt">
              <v:stroke joinstyle="miter"/>
            </v:line>
          </w:pict>
        </mc:Fallback>
      </mc:AlternateContent>
    </w:r>
  </w:p>
  <w:p w14:paraId="19F6BA5A" w14:textId="77777777" w:rsidR="00EA5186" w:rsidRPr="004760EA" w:rsidRDefault="00EA5186" w:rsidP="000A48F0">
    <w:pPr>
      <w:pStyle w:val="Ttulo8"/>
      <w:spacing w:before="0"/>
    </w:pPr>
    <w:r>
      <w:t xml:space="preserve">UDT - </w:t>
    </w:r>
    <w:r w:rsidRPr="004760EA">
      <w:t xml:space="preserve">Unidad de Desarrollo Tecnológico, Universidad </w:t>
    </w:r>
    <w:r>
      <w:t xml:space="preserve">de Concepción               </w:t>
    </w:r>
    <w:r w:rsidRPr="004760EA">
      <w:t xml:space="preserve">    </w:t>
    </w:r>
    <w:r>
      <w:t xml:space="preserve">                                 </w:t>
    </w:r>
    <w:r w:rsidRPr="004760EA">
      <w:t xml:space="preserve">  Página </w:t>
    </w:r>
    <w:r w:rsidRPr="004760EA">
      <w:fldChar w:fldCharType="begin"/>
    </w:r>
    <w:r w:rsidRPr="004760EA">
      <w:instrText xml:space="preserve"> PAGE  \* MERGEFORMAT </w:instrText>
    </w:r>
    <w:r w:rsidRPr="004760EA">
      <w:fldChar w:fldCharType="separate"/>
    </w:r>
    <w:r w:rsidR="00A573AF">
      <w:rPr>
        <w:noProof/>
      </w:rPr>
      <w:t>2</w:t>
    </w:r>
    <w:r w:rsidRPr="004760EA">
      <w:fldChar w:fldCharType="end"/>
    </w:r>
    <w:r w:rsidRPr="004760EA">
      <w:t xml:space="preserve"> de </w:t>
    </w:r>
    <w:r w:rsidR="00A573AF">
      <w:fldChar w:fldCharType="begin"/>
    </w:r>
    <w:r w:rsidR="00A573AF">
      <w:instrText xml:space="preserve"> NUMPAGES  \* MERGEFORMAT </w:instrText>
    </w:r>
    <w:r w:rsidR="00A573AF">
      <w:fldChar w:fldCharType="separate"/>
    </w:r>
    <w:r w:rsidR="00A573AF">
      <w:rPr>
        <w:noProof/>
      </w:rPr>
      <w:t>3</w:t>
    </w:r>
    <w:r w:rsidR="00A573AF">
      <w:rPr>
        <w:noProof/>
      </w:rPr>
      <w:fldChar w:fldCharType="end"/>
    </w:r>
  </w:p>
  <w:p w14:paraId="2957BEA7" w14:textId="77777777" w:rsidR="00EA5186" w:rsidRPr="004760EA" w:rsidRDefault="00EA5186" w:rsidP="000A48F0">
    <w:pPr>
      <w:pStyle w:val="Ttulo8"/>
      <w:spacing w:before="0"/>
    </w:pPr>
    <w:r>
      <w:t xml:space="preserve">EST - </w:t>
    </w:r>
    <w:r w:rsidRPr="004760EA">
      <w:t xml:space="preserve">Empresa de Servicios Tecnológicos Ltda.                              </w:t>
    </w:r>
  </w:p>
  <w:p w14:paraId="2639C9BD" w14:textId="77777777" w:rsidR="00EA5186" w:rsidRPr="005F76F4" w:rsidRDefault="00EA5186" w:rsidP="000A48F0">
    <w:pPr>
      <w:pStyle w:val="Ttulo8"/>
      <w:spacing w:before="0"/>
      <w:rPr>
        <w:b w:val="0"/>
      </w:rPr>
    </w:pPr>
    <w:r w:rsidRPr="005F76F4">
      <w:rPr>
        <w:b w:val="0"/>
      </w:rPr>
      <w:t xml:space="preserve">Avda. Cordillera Nº 2634, Parque Industrial Coronel, Coronel. Chile                                                    </w:t>
    </w:r>
  </w:p>
  <w:p w14:paraId="11FD0C90" w14:textId="77777777" w:rsidR="00EA5186" w:rsidRPr="005F76F4" w:rsidRDefault="00EA5186" w:rsidP="000A48F0">
    <w:pPr>
      <w:pStyle w:val="Ttulo8"/>
      <w:spacing w:before="0"/>
      <w:rPr>
        <w:b w:val="0"/>
      </w:rPr>
    </w:pPr>
    <w:r w:rsidRPr="005F76F4">
      <w:rPr>
        <w:b w:val="0"/>
      </w:rPr>
      <w:t xml:space="preserve">T: +56 (041) 2661811, F: +56 (041) 2751233, www.udt.cl; udt@udt.cl                      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5775B" w14:textId="77777777" w:rsidR="00EA5186" w:rsidRDefault="00EA5186" w:rsidP="00C876A8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71552" behindDoc="0" locked="0" layoutInCell="1" allowOverlap="1" wp14:anchorId="30077847" wp14:editId="299E14A9">
          <wp:simplePos x="0" y="0"/>
          <wp:positionH relativeFrom="column">
            <wp:posOffset>4177030</wp:posOffset>
          </wp:positionH>
          <wp:positionV relativeFrom="paragraph">
            <wp:posOffset>-151746</wp:posOffset>
          </wp:positionV>
          <wp:extent cx="1540510" cy="513715"/>
          <wp:effectExtent l="0" t="0" r="8890" b="0"/>
          <wp:wrapNone/>
          <wp:docPr id="15" name="Imagen 15" descr="cabez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z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520" t="21948" b="23011"/>
                  <a:stretch/>
                </pic:blipFill>
                <pic:spPr bwMode="auto">
                  <a:xfrm>
                    <a:off x="0" y="0"/>
                    <a:ext cx="154051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30CF94" w14:textId="77777777" w:rsidR="00EA5186" w:rsidRDefault="00EA5186" w:rsidP="00C876A8">
    <w:pPr>
      <w:pStyle w:val="Piedepgina"/>
    </w:pPr>
  </w:p>
  <w:p w14:paraId="44981B5C" w14:textId="77777777" w:rsidR="00EA5186" w:rsidRDefault="00EA5186" w:rsidP="00C876A8">
    <w:pPr>
      <w:pStyle w:val="Piedepgina"/>
    </w:pPr>
    <w:r w:rsidRPr="00E376D4">
      <w:rPr>
        <w:noProof/>
        <w:szCs w:val="16"/>
        <w:lang w:eastAsia="es-E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08B5B35" wp14:editId="6D36C27D">
              <wp:simplePos x="0" y="0"/>
              <wp:positionH relativeFrom="column">
                <wp:posOffset>0</wp:posOffset>
              </wp:positionH>
              <wp:positionV relativeFrom="paragraph">
                <wp:posOffset>131022</wp:posOffset>
              </wp:positionV>
              <wp:extent cx="5715000" cy="0"/>
              <wp:effectExtent l="0" t="0" r="25400" b="25400"/>
              <wp:wrapNone/>
              <wp:docPr id="20" name="Conector rec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3262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cto 2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3pt" to="450pt,1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" strokecolor="#326295" strokeweight=".5pt">
              <v:stroke joinstyle="miter"/>
            </v:line>
          </w:pict>
        </mc:Fallback>
      </mc:AlternateContent>
    </w:r>
    <w:r w:rsidRPr="00E376D4">
      <w:rPr>
        <w:noProof/>
        <w:szCs w:val="16"/>
        <w:lang w:eastAsia="es-ES"/>
      </w:rPr>
      <w:drawing>
        <wp:anchor distT="0" distB="0" distL="114300" distR="114300" simplePos="0" relativeHeight="251672576" behindDoc="1" locked="0" layoutInCell="1" allowOverlap="1" wp14:anchorId="68D02520" wp14:editId="142D363D">
          <wp:simplePos x="0" y="0"/>
          <wp:positionH relativeFrom="column">
            <wp:posOffset>-112395</wp:posOffset>
          </wp:positionH>
          <wp:positionV relativeFrom="paragraph">
            <wp:posOffset>168363</wp:posOffset>
          </wp:positionV>
          <wp:extent cx="1580515" cy="535940"/>
          <wp:effectExtent l="0" t="0" r="0" b="0"/>
          <wp:wrapNone/>
          <wp:docPr id="16" name="Imagen 16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logo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3182"/>
                  <a:stretch/>
                </pic:blipFill>
                <pic:spPr bwMode="auto">
                  <a:xfrm>
                    <a:off x="0" y="0"/>
                    <a:ext cx="158051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172E">
      <w:t xml:space="preserve">           </w:t>
    </w:r>
    <w:r>
      <w:t xml:space="preserve">   </w:t>
    </w:r>
  </w:p>
  <w:p w14:paraId="1A5E73E9" w14:textId="77777777" w:rsidR="00EA5186" w:rsidRPr="00533D9B" w:rsidRDefault="00EA5186" w:rsidP="00C876A8">
    <w:pPr>
      <w:pStyle w:val="Piedepgina"/>
      <w:rPr>
        <w:b/>
        <w:sz w:val="24"/>
      </w:rPr>
    </w:pPr>
    <w:r>
      <w:rPr>
        <w:b/>
        <w:szCs w:val="20"/>
      </w:rPr>
      <w:t xml:space="preserve">                                                    </w:t>
    </w:r>
  </w:p>
  <w:p w14:paraId="3491832B" w14:textId="77777777" w:rsidR="00EA5186" w:rsidRPr="00744C3C" w:rsidRDefault="00EA5186" w:rsidP="00C876A8">
    <w:pPr>
      <w:pStyle w:val="Piedepgina"/>
      <w:rPr>
        <w:rFonts w:cstheme="minorHAnsi"/>
        <w:szCs w:val="16"/>
      </w:rPr>
    </w:pPr>
    <w:r>
      <w:rPr>
        <w:b/>
        <w:szCs w:val="20"/>
      </w:rPr>
      <w:t xml:space="preserve">                                                  </w:t>
    </w:r>
    <w:r>
      <w:rPr>
        <w:rFonts w:cstheme="minorHAnsi"/>
        <w:b/>
        <w:szCs w:val="16"/>
      </w:rPr>
      <w:t>UDT</w:t>
    </w:r>
  </w:p>
  <w:p w14:paraId="4D61D413" w14:textId="77777777" w:rsidR="00EA5186" w:rsidRPr="008F7717" w:rsidRDefault="00EA5186" w:rsidP="00C876A8">
    <w:pPr>
      <w:ind w:left="708" w:firstLine="708"/>
      <w:rPr>
        <w:rFonts w:cstheme="minorHAnsi"/>
        <w:sz w:val="14"/>
        <w:szCs w:val="14"/>
      </w:rPr>
    </w:pPr>
    <w:r w:rsidRPr="008F7717">
      <w:rPr>
        <w:rFonts w:cstheme="minorHAnsi"/>
        <w:sz w:val="14"/>
        <w:szCs w:val="14"/>
      </w:rPr>
      <w:t xml:space="preserve">                               </w:t>
    </w:r>
    <w:r>
      <w:rPr>
        <w:rFonts w:cstheme="minorHAnsi"/>
        <w:sz w:val="14"/>
        <w:szCs w:val="14"/>
      </w:rPr>
      <w:t xml:space="preserve">    </w:t>
    </w:r>
    <w:r w:rsidRPr="008F7717">
      <w:rPr>
        <w:rFonts w:cstheme="minorHAnsi"/>
        <w:sz w:val="14"/>
        <w:szCs w:val="14"/>
      </w:rPr>
      <w:t xml:space="preserve">Av. Cordillera 2634, Parque Industrial Coronel • Coronel • </w:t>
    </w:r>
    <w:proofErr w:type="spellStart"/>
    <w:r w:rsidRPr="008F7717">
      <w:rPr>
        <w:rFonts w:cstheme="minorHAnsi"/>
        <w:sz w:val="14"/>
        <w:szCs w:val="14"/>
      </w:rPr>
      <w:t>Regi</w:t>
    </w:r>
    <w:r w:rsidRPr="008F7717">
      <w:rPr>
        <w:rFonts w:eastAsia="Calibri" w:cstheme="minorHAnsi"/>
        <w:sz w:val="14"/>
        <w:szCs w:val="14"/>
      </w:rPr>
      <w:t>ó</w:t>
    </w:r>
    <w:r w:rsidRPr="008F7717">
      <w:rPr>
        <w:rFonts w:cstheme="minorHAnsi"/>
        <w:sz w:val="14"/>
        <w:szCs w:val="14"/>
      </w:rPr>
      <w:t>n</w:t>
    </w:r>
    <w:proofErr w:type="spellEnd"/>
    <w:r w:rsidRPr="008F7717">
      <w:rPr>
        <w:rFonts w:cstheme="minorHAnsi"/>
        <w:sz w:val="14"/>
        <w:szCs w:val="14"/>
      </w:rPr>
      <w:t xml:space="preserve"> del </w:t>
    </w:r>
    <w:proofErr w:type="spellStart"/>
    <w:r w:rsidRPr="008F7717">
      <w:rPr>
        <w:rFonts w:cstheme="minorHAnsi"/>
        <w:sz w:val="14"/>
        <w:szCs w:val="14"/>
      </w:rPr>
      <w:t>B</w:t>
    </w:r>
    <w:r w:rsidRPr="008F7717">
      <w:rPr>
        <w:rFonts w:eastAsia="Calibri" w:cstheme="minorHAnsi"/>
        <w:sz w:val="14"/>
        <w:szCs w:val="14"/>
      </w:rPr>
      <w:t>í</w:t>
    </w:r>
    <w:r w:rsidRPr="008F7717">
      <w:rPr>
        <w:rFonts w:cstheme="minorHAnsi"/>
        <w:sz w:val="14"/>
        <w:szCs w:val="14"/>
      </w:rPr>
      <w:t>o-Bio</w:t>
    </w:r>
    <w:proofErr w:type="spellEnd"/>
    <w:r w:rsidRPr="008F7717">
      <w:rPr>
        <w:rFonts w:cstheme="minorHAnsi"/>
        <w:sz w:val="14"/>
        <w:szCs w:val="14"/>
      </w:rPr>
      <w:t xml:space="preserve"> • Chile </w:t>
    </w:r>
  </w:p>
  <w:p w14:paraId="3D11B35F" w14:textId="77777777" w:rsidR="00EA5186" w:rsidRPr="008F7717" w:rsidRDefault="00EA5186" w:rsidP="00C876A8">
    <w:pPr>
      <w:ind w:left="708" w:firstLine="708"/>
      <w:rPr>
        <w:rFonts w:cstheme="minorHAnsi"/>
        <w:sz w:val="14"/>
        <w:szCs w:val="14"/>
      </w:rPr>
    </w:pPr>
    <w:r w:rsidRPr="008F7717">
      <w:rPr>
        <w:rFonts w:cstheme="minorHAnsi"/>
        <w:sz w:val="14"/>
        <w:szCs w:val="14"/>
      </w:rPr>
      <w:t xml:space="preserve">                               </w:t>
    </w:r>
    <w:r>
      <w:rPr>
        <w:rFonts w:cstheme="minorHAnsi"/>
        <w:sz w:val="14"/>
        <w:szCs w:val="14"/>
      </w:rPr>
      <w:t xml:space="preserve">    </w:t>
    </w:r>
    <w:r w:rsidRPr="008F7717">
      <w:rPr>
        <w:rFonts w:cstheme="minorHAnsi"/>
        <w:sz w:val="14"/>
        <w:szCs w:val="14"/>
      </w:rPr>
      <w:t>Fono (56-41) 266-1811 • Fax (56-41) 275-1233 • e-mail: udt@udt.cl • http://www.udt.cl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5B2C7" w14:textId="77777777" w:rsidR="00EA5186" w:rsidRDefault="00EA5186" w:rsidP="006035C3">
      <w:r>
        <w:separator/>
      </w:r>
    </w:p>
  </w:footnote>
  <w:footnote w:type="continuationSeparator" w:id="0">
    <w:p w14:paraId="53AD9E66" w14:textId="77777777" w:rsidR="00EA5186" w:rsidRDefault="00EA5186" w:rsidP="006035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1FE46" w14:textId="77777777" w:rsidR="00EA5186" w:rsidRDefault="00EA5186"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0A4752" wp14:editId="785F06E7">
              <wp:simplePos x="0" y="0"/>
              <wp:positionH relativeFrom="column">
                <wp:posOffset>0</wp:posOffset>
              </wp:positionH>
              <wp:positionV relativeFrom="paragraph">
                <wp:posOffset>466725</wp:posOffset>
              </wp:positionV>
              <wp:extent cx="5602605" cy="5080"/>
              <wp:effectExtent l="0" t="0" r="36195" b="45720"/>
              <wp:wrapNone/>
              <wp:docPr id="19" name="Conector rec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2605" cy="5080"/>
                      </a:xfrm>
                      <a:prstGeom prst="line">
                        <a:avLst/>
                      </a:prstGeom>
                      <a:ln w="6350">
                        <a:solidFill>
                          <a:srgbClr val="3262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6.75pt" to="441.15pt,3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" strokecolor="#326295" strokeweight=".5pt">
              <v:stroke joinstyle="miter"/>
            </v:line>
          </w:pict>
        </mc:Fallback>
      </mc:AlternateContent>
    </w:r>
    <w:r>
      <w:rPr>
        <w:noProof/>
        <w:sz w:val="16"/>
        <w:szCs w:val="16"/>
        <w:lang w:eastAsia="es-ES"/>
      </w:rPr>
      <w:drawing>
        <wp:anchor distT="0" distB="0" distL="114300" distR="114300" simplePos="0" relativeHeight="251668480" behindDoc="0" locked="0" layoutInCell="1" allowOverlap="1" wp14:anchorId="7098BE55" wp14:editId="2ECAAACE">
          <wp:simplePos x="0" y="0"/>
          <wp:positionH relativeFrom="column">
            <wp:posOffset>2289810</wp:posOffset>
          </wp:positionH>
          <wp:positionV relativeFrom="paragraph">
            <wp:posOffset>-216535</wp:posOffset>
          </wp:positionV>
          <wp:extent cx="1142365" cy="586740"/>
          <wp:effectExtent l="0" t="0" r="63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vr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C7C00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96A43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310E3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5044BE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6CA94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436CEC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1D0C8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8A8E5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FE2AB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C008B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30444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F34A41"/>
    <w:multiLevelType w:val="hybridMultilevel"/>
    <w:tmpl w:val="771AA72E"/>
    <w:lvl w:ilvl="0" w:tplc="040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>
    <w:nsid w:val="197C5451"/>
    <w:multiLevelType w:val="hybridMultilevel"/>
    <w:tmpl w:val="C5CA8D18"/>
    <w:lvl w:ilvl="0" w:tplc="040A000F">
      <w:start w:val="1"/>
      <w:numFmt w:val="decimal"/>
      <w:lvlText w:val="%1."/>
      <w:lvlJc w:val="left"/>
      <w:pPr>
        <w:ind w:left="1428" w:hanging="360"/>
      </w:pPr>
    </w:lvl>
    <w:lvl w:ilvl="1" w:tplc="040A0019" w:tentative="1">
      <w:start w:val="1"/>
      <w:numFmt w:val="lowerLetter"/>
      <w:lvlText w:val="%2."/>
      <w:lvlJc w:val="left"/>
      <w:pPr>
        <w:ind w:left="2148" w:hanging="360"/>
      </w:pPr>
    </w:lvl>
    <w:lvl w:ilvl="2" w:tplc="040A001B" w:tentative="1">
      <w:start w:val="1"/>
      <w:numFmt w:val="lowerRoman"/>
      <w:lvlText w:val="%3."/>
      <w:lvlJc w:val="right"/>
      <w:pPr>
        <w:ind w:left="2868" w:hanging="180"/>
      </w:pPr>
    </w:lvl>
    <w:lvl w:ilvl="3" w:tplc="040A000F" w:tentative="1">
      <w:start w:val="1"/>
      <w:numFmt w:val="decimal"/>
      <w:lvlText w:val="%4."/>
      <w:lvlJc w:val="left"/>
      <w:pPr>
        <w:ind w:left="3588" w:hanging="360"/>
      </w:pPr>
    </w:lvl>
    <w:lvl w:ilvl="4" w:tplc="040A0019" w:tentative="1">
      <w:start w:val="1"/>
      <w:numFmt w:val="lowerLetter"/>
      <w:lvlText w:val="%5."/>
      <w:lvlJc w:val="left"/>
      <w:pPr>
        <w:ind w:left="4308" w:hanging="360"/>
      </w:pPr>
    </w:lvl>
    <w:lvl w:ilvl="5" w:tplc="040A001B" w:tentative="1">
      <w:start w:val="1"/>
      <w:numFmt w:val="lowerRoman"/>
      <w:lvlText w:val="%6."/>
      <w:lvlJc w:val="right"/>
      <w:pPr>
        <w:ind w:left="5028" w:hanging="180"/>
      </w:pPr>
    </w:lvl>
    <w:lvl w:ilvl="6" w:tplc="040A000F" w:tentative="1">
      <w:start w:val="1"/>
      <w:numFmt w:val="decimal"/>
      <w:lvlText w:val="%7."/>
      <w:lvlJc w:val="left"/>
      <w:pPr>
        <w:ind w:left="5748" w:hanging="360"/>
      </w:pPr>
    </w:lvl>
    <w:lvl w:ilvl="7" w:tplc="040A0019" w:tentative="1">
      <w:start w:val="1"/>
      <w:numFmt w:val="lowerLetter"/>
      <w:lvlText w:val="%8."/>
      <w:lvlJc w:val="left"/>
      <w:pPr>
        <w:ind w:left="6468" w:hanging="360"/>
      </w:pPr>
    </w:lvl>
    <w:lvl w:ilvl="8" w:tplc="0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1A125983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E4B5F53"/>
    <w:multiLevelType w:val="hybridMultilevel"/>
    <w:tmpl w:val="7BBEBE1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92134A"/>
    <w:multiLevelType w:val="hybridMultilevel"/>
    <w:tmpl w:val="613EDD1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C513DB9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3013AF8"/>
    <w:multiLevelType w:val="hybridMultilevel"/>
    <w:tmpl w:val="06681A78"/>
    <w:lvl w:ilvl="0" w:tplc="0366D3AA">
      <w:start w:val="1"/>
      <w:numFmt w:val="bullet"/>
      <w:lvlText w:val=""/>
      <w:lvlJc w:val="left"/>
      <w:pPr>
        <w:tabs>
          <w:tab w:val="num" w:pos="2513"/>
        </w:tabs>
        <w:ind w:left="2683" w:hanging="163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738C06EB"/>
    <w:multiLevelType w:val="hybridMultilevel"/>
    <w:tmpl w:val="45F8B204"/>
    <w:lvl w:ilvl="0" w:tplc="0366D3AA">
      <w:start w:val="1"/>
      <w:numFmt w:val="bullet"/>
      <w:lvlText w:val=""/>
      <w:lvlJc w:val="left"/>
      <w:pPr>
        <w:tabs>
          <w:tab w:val="num" w:pos="774"/>
        </w:tabs>
        <w:ind w:left="944" w:hanging="163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">
    <w:nsid w:val="7C521A0D"/>
    <w:multiLevelType w:val="hybridMultilevel"/>
    <w:tmpl w:val="3EC8E020"/>
    <w:lvl w:ilvl="0" w:tplc="0366D3AA">
      <w:start w:val="1"/>
      <w:numFmt w:val="bullet"/>
      <w:lvlText w:val=""/>
      <w:lvlJc w:val="left"/>
      <w:pPr>
        <w:tabs>
          <w:tab w:val="num" w:pos="1134"/>
        </w:tabs>
        <w:ind w:left="1304" w:hanging="163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7DFB625F"/>
    <w:multiLevelType w:val="multilevel"/>
    <w:tmpl w:val="40708BE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1"/>
  </w:num>
  <w:num w:numId="13">
    <w:abstractNumId w:val="12"/>
  </w:num>
  <w:num w:numId="14">
    <w:abstractNumId w:val="16"/>
  </w:num>
  <w:num w:numId="15">
    <w:abstractNumId w:val="13"/>
  </w:num>
  <w:num w:numId="16">
    <w:abstractNumId w:val="14"/>
  </w:num>
  <w:num w:numId="17">
    <w:abstractNumId w:val="17"/>
  </w:num>
  <w:num w:numId="18">
    <w:abstractNumId w:val="19"/>
  </w:num>
  <w:num w:numId="19">
    <w:abstractNumId w:val="20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3DE"/>
    <w:rsid w:val="0000525E"/>
    <w:rsid w:val="00055F9B"/>
    <w:rsid w:val="00096A7A"/>
    <w:rsid w:val="000A11BB"/>
    <w:rsid w:val="000A48F0"/>
    <w:rsid w:val="000C793C"/>
    <w:rsid w:val="000E3F42"/>
    <w:rsid w:val="000F4BEF"/>
    <w:rsid w:val="001049B6"/>
    <w:rsid w:val="001171B6"/>
    <w:rsid w:val="00126317"/>
    <w:rsid w:val="00144D0D"/>
    <w:rsid w:val="00165D45"/>
    <w:rsid w:val="001C13AB"/>
    <w:rsid w:val="001C17CD"/>
    <w:rsid w:val="001C39E9"/>
    <w:rsid w:val="001E696B"/>
    <w:rsid w:val="00204D95"/>
    <w:rsid w:val="0024461F"/>
    <w:rsid w:val="0027743D"/>
    <w:rsid w:val="0029708A"/>
    <w:rsid w:val="002C39DB"/>
    <w:rsid w:val="003C2933"/>
    <w:rsid w:val="003D603F"/>
    <w:rsid w:val="003E4DB0"/>
    <w:rsid w:val="00470BAC"/>
    <w:rsid w:val="004760EA"/>
    <w:rsid w:val="00476E9D"/>
    <w:rsid w:val="00586314"/>
    <w:rsid w:val="005C0BB7"/>
    <w:rsid w:val="005F1CB8"/>
    <w:rsid w:val="005F38F5"/>
    <w:rsid w:val="005F76F4"/>
    <w:rsid w:val="006010E4"/>
    <w:rsid w:val="006035C3"/>
    <w:rsid w:val="00660239"/>
    <w:rsid w:val="00674C4A"/>
    <w:rsid w:val="00680049"/>
    <w:rsid w:val="00696AE7"/>
    <w:rsid w:val="006C0E89"/>
    <w:rsid w:val="00714E49"/>
    <w:rsid w:val="00755230"/>
    <w:rsid w:val="00770FC9"/>
    <w:rsid w:val="007A0325"/>
    <w:rsid w:val="007A0C5B"/>
    <w:rsid w:val="007A1C08"/>
    <w:rsid w:val="007C757D"/>
    <w:rsid w:val="00827469"/>
    <w:rsid w:val="00884176"/>
    <w:rsid w:val="008A332B"/>
    <w:rsid w:val="008F7717"/>
    <w:rsid w:val="00917817"/>
    <w:rsid w:val="00995987"/>
    <w:rsid w:val="009B4B13"/>
    <w:rsid w:val="009C33DE"/>
    <w:rsid w:val="00A20CCF"/>
    <w:rsid w:val="00A4773E"/>
    <w:rsid w:val="00A573AF"/>
    <w:rsid w:val="00AE53D1"/>
    <w:rsid w:val="00AF5D47"/>
    <w:rsid w:val="00B865B1"/>
    <w:rsid w:val="00BA096A"/>
    <w:rsid w:val="00BF22C0"/>
    <w:rsid w:val="00C44214"/>
    <w:rsid w:val="00C47C03"/>
    <w:rsid w:val="00C876A8"/>
    <w:rsid w:val="00CA1838"/>
    <w:rsid w:val="00D00242"/>
    <w:rsid w:val="00D55FFF"/>
    <w:rsid w:val="00DF3833"/>
    <w:rsid w:val="00E14299"/>
    <w:rsid w:val="00E605EC"/>
    <w:rsid w:val="00E808CE"/>
    <w:rsid w:val="00EA5186"/>
    <w:rsid w:val="00EC7928"/>
    <w:rsid w:val="00ED718C"/>
    <w:rsid w:val="00EE2286"/>
    <w:rsid w:val="00F01060"/>
    <w:rsid w:val="00F21FAD"/>
    <w:rsid w:val="00F337AF"/>
    <w:rsid w:val="00F61A64"/>
    <w:rsid w:val="00FC651B"/>
    <w:rsid w:val="00FE3E13"/>
    <w:rsid w:val="00FE71AB"/>
    <w:rsid w:val="00FE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1396CF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E13"/>
    <w:pPr>
      <w:jc w:val="both"/>
    </w:pPr>
    <w:rPr>
      <w:color w:val="003057"/>
      <w:sz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70FC9"/>
    <w:pPr>
      <w:keepNext/>
      <w:keepLines/>
      <w:spacing w:before="240"/>
      <w:jc w:val="right"/>
      <w:outlineLvl w:val="0"/>
    </w:pPr>
    <w:rPr>
      <w:rFonts w:eastAsiaTheme="majorEastAsia" w:cstheme="majorBidi"/>
      <w:b/>
      <w:color w:val="326295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08CE"/>
    <w:pPr>
      <w:keepNext/>
      <w:keepLines/>
      <w:spacing w:before="40"/>
      <w:jc w:val="right"/>
      <w:outlineLvl w:val="1"/>
    </w:pPr>
    <w:rPr>
      <w:rFonts w:eastAsiaTheme="majorEastAsia" w:cstheme="majorBidi"/>
      <w:b/>
      <w:sz w:val="5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70FC9"/>
    <w:pPr>
      <w:keepNext/>
      <w:keepLines/>
      <w:spacing w:before="40"/>
      <w:outlineLvl w:val="2"/>
    </w:pPr>
    <w:rPr>
      <w:rFonts w:eastAsiaTheme="majorEastAsia" w:cstheme="majorBidi"/>
      <w:b/>
      <w:color w:val="326295"/>
      <w:sz w:val="4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808CE"/>
    <w:pPr>
      <w:keepNext/>
      <w:keepLines/>
      <w:spacing w:before="40"/>
      <w:jc w:val="left"/>
      <w:outlineLvl w:val="3"/>
    </w:pPr>
    <w:rPr>
      <w:rFonts w:eastAsiaTheme="majorEastAsia" w:cstheme="majorBidi"/>
      <w:b/>
      <w:iCs/>
      <w:sz w:val="32"/>
    </w:rPr>
  </w:style>
  <w:style w:type="paragraph" w:styleId="Ttulo5">
    <w:name w:val="heading 5"/>
    <w:aliases w:val="Énfasis 1"/>
    <w:basedOn w:val="Normal"/>
    <w:next w:val="Normal"/>
    <w:link w:val="Ttulo5Car"/>
    <w:uiPriority w:val="9"/>
    <w:unhideWhenUsed/>
    <w:qFormat/>
    <w:rsid w:val="00C876A8"/>
    <w:pPr>
      <w:keepNext/>
      <w:keepLines/>
      <w:spacing w:before="40"/>
      <w:outlineLvl w:val="4"/>
    </w:pPr>
    <w:rPr>
      <w:rFonts w:eastAsiaTheme="majorEastAsia" w:cstheme="majorBidi"/>
      <w:b/>
    </w:rPr>
  </w:style>
  <w:style w:type="paragraph" w:styleId="Ttulo6">
    <w:name w:val="heading 6"/>
    <w:aliases w:val="Énfasis 2"/>
    <w:basedOn w:val="Normal"/>
    <w:next w:val="Normal"/>
    <w:link w:val="Ttulo6Car"/>
    <w:uiPriority w:val="9"/>
    <w:unhideWhenUsed/>
    <w:qFormat/>
    <w:rsid w:val="00FE3E13"/>
    <w:pPr>
      <w:keepNext/>
      <w:keepLines/>
      <w:spacing w:before="40"/>
      <w:outlineLvl w:val="5"/>
    </w:pPr>
    <w:rPr>
      <w:rFonts w:eastAsiaTheme="majorEastAsia" w:cstheme="majorBidi"/>
      <w:b/>
      <w:color w:val="326295"/>
    </w:rPr>
  </w:style>
  <w:style w:type="paragraph" w:styleId="Ttulo7">
    <w:name w:val="heading 7"/>
    <w:aliases w:val="Pie 1"/>
    <w:basedOn w:val="Normal"/>
    <w:next w:val="Normal"/>
    <w:link w:val="Ttulo7Car"/>
    <w:uiPriority w:val="9"/>
    <w:unhideWhenUsed/>
    <w:qFormat/>
    <w:rsid w:val="00FE3E13"/>
    <w:pPr>
      <w:keepNext/>
      <w:keepLines/>
      <w:spacing w:before="40"/>
      <w:ind w:right="-335"/>
      <w:jc w:val="left"/>
      <w:outlineLvl w:val="6"/>
    </w:pPr>
    <w:rPr>
      <w:rFonts w:ascii="Arial" w:eastAsiaTheme="majorEastAsia" w:hAnsi="Arial" w:cs="Calibri"/>
      <w:b/>
      <w:iCs/>
      <w:sz w:val="16"/>
      <w:szCs w:val="20"/>
      <w:lang w:val="es-CL"/>
    </w:rPr>
  </w:style>
  <w:style w:type="paragraph" w:styleId="Ttulo8">
    <w:name w:val="heading 8"/>
    <w:aliases w:val="Pie 2"/>
    <w:basedOn w:val="Normal"/>
    <w:next w:val="Normal"/>
    <w:link w:val="Ttulo8Car"/>
    <w:uiPriority w:val="9"/>
    <w:unhideWhenUsed/>
    <w:qFormat/>
    <w:rsid w:val="00C876A8"/>
    <w:pPr>
      <w:keepNext/>
      <w:keepLines/>
      <w:spacing w:before="40"/>
      <w:outlineLvl w:val="7"/>
    </w:pPr>
    <w:rPr>
      <w:rFonts w:eastAsiaTheme="majorEastAsia" w:cstheme="majorBidi"/>
      <w:b/>
      <w:color w:val="326295"/>
      <w:sz w:val="16"/>
      <w:szCs w:val="21"/>
    </w:rPr>
  </w:style>
  <w:style w:type="paragraph" w:styleId="Ttulo9">
    <w:name w:val="heading 9"/>
    <w:aliases w:val="cita"/>
    <w:basedOn w:val="Normal"/>
    <w:next w:val="Normal"/>
    <w:link w:val="Ttulo9Car"/>
    <w:uiPriority w:val="9"/>
    <w:unhideWhenUsed/>
    <w:qFormat/>
    <w:rsid w:val="00C876A8"/>
    <w:pPr>
      <w:keepNext/>
      <w:keepLines/>
      <w:spacing w:before="40"/>
      <w:outlineLvl w:val="8"/>
    </w:pPr>
    <w:rPr>
      <w:rFonts w:eastAsiaTheme="majorEastAsia" w:cstheme="majorBidi"/>
      <w:b/>
      <w:i/>
      <w:iCs/>
      <w:color w:val="326295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8Car">
    <w:name w:val="Título 8 Car"/>
    <w:aliases w:val="Pie 2 Car"/>
    <w:basedOn w:val="Fuentedeprrafopredeter"/>
    <w:link w:val="Ttulo8"/>
    <w:uiPriority w:val="9"/>
    <w:rsid w:val="00C876A8"/>
    <w:rPr>
      <w:rFonts w:eastAsiaTheme="majorEastAsia" w:cstheme="majorBidi"/>
      <w:b/>
      <w:color w:val="326295"/>
      <w:sz w:val="16"/>
      <w:szCs w:val="21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770FC9"/>
    <w:rPr>
      <w:rFonts w:eastAsiaTheme="majorEastAsia" w:cstheme="majorBidi"/>
      <w:b/>
      <w:color w:val="326295"/>
      <w:sz w:val="5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E808CE"/>
    <w:rPr>
      <w:rFonts w:ascii="Arial Narrow" w:eastAsiaTheme="majorEastAsia" w:hAnsi="Arial Narrow" w:cstheme="majorBidi"/>
      <w:b/>
      <w:color w:val="003057"/>
      <w:sz w:val="52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770FC9"/>
    <w:rPr>
      <w:rFonts w:eastAsiaTheme="majorEastAsia" w:cstheme="majorBidi"/>
      <w:b/>
      <w:color w:val="326295"/>
      <w:sz w:val="40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E808CE"/>
    <w:rPr>
      <w:rFonts w:ascii="Arial Narrow" w:eastAsiaTheme="majorEastAsia" w:hAnsi="Arial Narrow" w:cstheme="majorBidi"/>
      <w:b/>
      <w:iCs/>
      <w:color w:val="003057"/>
      <w:sz w:val="32"/>
      <w:lang w:val="es-ES"/>
    </w:rPr>
  </w:style>
  <w:style w:type="character" w:customStyle="1" w:styleId="Ttulo5Car">
    <w:name w:val="Título 5 Car"/>
    <w:aliases w:val="Énfasis 1 Car"/>
    <w:basedOn w:val="Fuentedeprrafopredeter"/>
    <w:link w:val="Ttulo5"/>
    <w:uiPriority w:val="9"/>
    <w:rsid w:val="00C876A8"/>
    <w:rPr>
      <w:rFonts w:eastAsiaTheme="majorEastAsia" w:cstheme="majorBidi"/>
      <w:b/>
      <w:color w:val="003057"/>
      <w:sz w:val="20"/>
      <w:lang w:val="es-ES"/>
    </w:rPr>
  </w:style>
  <w:style w:type="character" w:customStyle="1" w:styleId="Ttulo6Car">
    <w:name w:val="Título 6 Car"/>
    <w:aliases w:val="Énfasis 2 Car"/>
    <w:basedOn w:val="Fuentedeprrafopredeter"/>
    <w:link w:val="Ttulo6"/>
    <w:uiPriority w:val="9"/>
    <w:rsid w:val="00FE3E13"/>
    <w:rPr>
      <w:rFonts w:eastAsiaTheme="majorEastAsia" w:cstheme="majorBidi"/>
      <w:b/>
      <w:color w:val="326295"/>
      <w:sz w:val="20"/>
      <w:lang w:val="es-ES"/>
    </w:rPr>
  </w:style>
  <w:style w:type="character" w:customStyle="1" w:styleId="Ttulo7Car">
    <w:name w:val="Título 7 Car"/>
    <w:aliases w:val="Pie 1 Car"/>
    <w:basedOn w:val="Fuentedeprrafopredeter"/>
    <w:link w:val="Ttulo7"/>
    <w:uiPriority w:val="9"/>
    <w:rsid w:val="00FE3E13"/>
    <w:rPr>
      <w:rFonts w:ascii="Arial" w:eastAsiaTheme="majorEastAsia" w:hAnsi="Arial" w:cs="Calibri"/>
      <w:b/>
      <w:iCs/>
      <w:color w:val="003057"/>
      <w:sz w:val="16"/>
      <w:szCs w:val="20"/>
      <w:lang w:val="es-CL"/>
    </w:rPr>
  </w:style>
  <w:style w:type="character" w:customStyle="1" w:styleId="Ttulo9Car">
    <w:name w:val="Título 9 Car"/>
    <w:aliases w:val="cita Car"/>
    <w:basedOn w:val="Fuentedeprrafopredeter"/>
    <w:link w:val="Ttulo9"/>
    <w:uiPriority w:val="9"/>
    <w:rsid w:val="00C876A8"/>
    <w:rPr>
      <w:rFonts w:eastAsiaTheme="majorEastAsia" w:cstheme="majorBidi"/>
      <w:b/>
      <w:i/>
      <w:iCs/>
      <w:color w:val="326295"/>
      <w:sz w:val="20"/>
      <w:szCs w:val="21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876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76A8"/>
    <w:rPr>
      <w:color w:val="003057"/>
      <w:sz w:val="20"/>
      <w:lang w:val="es-ES"/>
    </w:rPr>
  </w:style>
  <w:style w:type="paragraph" w:styleId="Piedepgina">
    <w:name w:val="footer"/>
    <w:basedOn w:val="Normal"/>
    <w:link w:val="PiedepginaCar"/>
    <w:unhideWhenUsed/>
    <w:rsid w:val="00C876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C876A8"/>
    <w:rPr>
      <w:color w:val="003057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0CCF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CCF"/>
    <w:rPr>
      <w:rFonts w:ascii="Times New Roman" w:hAnsi="Times New Roman" w:cs="Times New Roman"/>
      <w:color w:val="003057"/>
      <w:sz w:val="18"/>
      <w:szCs w:val="18"/>
      <w:lang w:val="es-ES"/>
    </w:rPr>
  </w:style>
  <w:style w:type="paragraph" w:styleId="Prrafodelista">
    <w:name w:val="List Paragraph"/>
    <w:basedOn w:val="Normal"/>
    <w:uiPriority w:val="34"/>
    <w:rsid w:val="00096A7A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1171B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E13"/>
    <w:pPr>
      <w:jc w:val="both"/>
    </w:pPr>
    <w:rPr>
      <w:color w:val="003057"/>
      <w:sz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70FC9"/>
    <w:pPr>
      <w:keepNext/>
      <w:keepLines/>
      <w:spacing w:before="240"/>
      <w:jc w:val="right"/>
      <w:outlineLvl w:val="0"/>
    </w:pPr>
    <w:rPr>
      <w:rFonts w:eastAsiaTheme="majorEastAsia" w:cstheme="majorBidi"/>
      <w:b/>
      <w:color w:val="326295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08CE"/>
    <w:pPr>
      <w:keepNext/>
      <w:keepLines/>
      <w:spacing w:before="40"/>
      <w:jc w:val="right"/>
      <w:outlineLvl w:val="1"/>
    </w:pPr>
    <w:rPr>
      <w:rFonts w:eastAsiaTheme="majorEastAsia" w:cstheme="majorBidi"/>
      <w:b/>
      <w:sz w:val="5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70FC9"/>
    <w:pPr>
      <w:keepNext/>
      <w:keepLines/>
      <w:spacing w:before="40"/>
      <w:outlineLvl w:val="2"/>
    </w:pPr>
    <w:rPr>
      <w:rFonts w:eastAsiaTheme="majorEastAsia" w:cstheme="majorBidi"/>
      <w:b/>
      <w:color w:val="326295"/>
      <w:sz w:val="4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808CE"/>
    <w:pPr>
      <w:keepNext/>
      <w:keepLines/>
      <w:spacing w:before="40"/>
      <w:jc w:val="left"/>
      <w:outlineLvl w:val="3"/>
    </w:pPr>
    <w:rPr>
      <w:rFonts w:eastAsiaTheme="majorEastAsia" w:cstheme="majorBidi"/>
      <w:b/>
      <w:iCs/>
      <w:sz w:val="32"/>
    </w:rPr>
  </w:style>
  <w:style w:type="paragraph" w:styleId="Ttulo5">
    <w:name w:val="heading 5"/>
    <w:aliases w:val="Énfasis 1"/>
    <w:basedOn w:val="Normal"/>
    <w:next w:val="Normal"/>
    <w:link w:val="Ttulo5Car"/>
    <w:uiPriority w:val="9"/>
    <w:unhideWhenUsed/>
    <w:qFormat/>
    <w:rsid w:val="00C876A8"/>
    <w:pPr>
      <w:keepNext/>
      <w:keepLines/>
      <w:spacing w:before="40"/>
      <w:outlineLvl w:val="4"/>
    </w:pPr>
    <w:rPr>
      <w:rFonts w:eastAsiaTheme="majorEastAsia" w:cstheme="majorBidi"/>
      <w:b/>
    </w:rPr>
  </w:style>
  <w:style w:type="paragraph" w:styleId="Ttulo6">
    <w:name w:val="heading 6"/>
    <w:aliases w:val="Énfasis 2"/>
    <w:basedOn w:val="Normal"/>
    <w:next w:val="Normal"/>
    <w:link w:val="Ttulo6Car"/>
    <w:uiPriority w:val="9"/>
    <w:unhideWhenUsed/>
    <w:qFormat/>
    <w:rsid w:val="00FE3E13"/>
    <w:pPr>
      <w:keepNext/>
      <w:keepLines/>
      <w:spacing w:before="40"/>
      <w:outlineLvl w:val="5"/>
    </w:pPr>
    <w:rPr>
      <w:rFonts w:eastAsiaTheme="majorEastAsia" w:cstheme="majorBidi"/>
      <w:b/>
      <w:color w:val="326295"/>
    </w:rPr>
  </w:style>
  <w:style w:type="paragraph" w:styleId="Ttulo7">
    <w:name w:val="heading 7"/>
    <w:aliases w:val="Pie 1"/>
    <w:basedOn w:val="Normal"/>
    <w:next w:val="Normal"/>
    <w:link w:val="Ttulo7Car"/>
    <w:uiPriority w:val="9"/>
    <w:unhideWhenUsed/>
    <w:qFormat/>
    <w:rsid w:val="00FE3E13"/>
    <w:pPr>
      <w:keepNext/>
      <w:keepLines/>
      <w:spacing w:before="40"/>
      <w:ind w:right="-335"/>
      <w:jc w:val="left"/>
      <w:outlineLvl w:val="6"/>
    </w:pPr>
    <w:rPr>
      <w:rFonts w:ascii="Arial" w:eastAsiaTheme="majorEastAsia" w:hAnsi="Arial" w:cs="Calibri"/>
      <w:b/>
      <w:iCs/>
      <w:sz w:val="16"/>
      <w:szCs w:val="20"/>
      <w:lang w:val="es-CL"/>
    </w:rPr>
  </w:style>
  <w:style w:type="paragraph" w:styleId="Ttulo8">
    <w:name w:val="heading 8"/>
    <w:aliases w:val="Pie 2"/>
    <w:basedOn w:val="Normal"/>
    <w:next w:val="Normal"/>
    <w:link w:val="Ttulo8Car"/>
    <w:uiPriority w:val="9"/>
    <w:unhideWhenUsed/>
    <w:qFormat/>
    <w:rsid w:val="00C876A8"/>
    <w:pPr>
      <w:keepNext/>
      <w:keepLines/>
      <w:spacing w:before="40"/>
      <w:outlineLvl w:val="7"/>
    </w:pPr>
    <w:rPr>
      <w:rFonts w:eastAsiaTheme="majorEastAsia" w:cstheme="majorBidi"/>
      <w:b/>
      <w:color w:val="326295"/>
      <w:sz w:val="16"/>
      <w:szCs w:val="21"/>
    </w:rPr>
  </w:style>
  <w:style w:type="paragraph" w:styleId="Ttulo9">
    <w:name w:val="heading 9"/>
    <w:aliases w:val="cita"/>
    <w:basedOn w:val="Normal"/>
    <w:next w:val="Normal"/>
    <w:link w:val="Ttulo9Car"/>
    <w:uiPriority w:val="9"/>
    <w:unhideWhenUsed/>
    <w:qFormat/>
    <w:rsid w:val="00C876A8"/>
    <w:pPr>
      <w:keepNext/>
      <w:keepLines/>
      <w:spacing w:before="40"/>
      <w:outlineLvl w:val="8"/>
    </w:pPr>
    <w:rPr>
      <w:rFonts w:eastAsiaTheme="majorEastAsia" w:cstheme="majorBidi"/>
      <w:b/>
      <w:i/>
      <w:iCs/>
      <w:color w:val="326295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8Car">
    <w:name w:val="Título 8 Car"/>
    <w:aliases w:val="Pie 2 Car"/>
    <w:basedOn w:val="Fuentedeprrafopredeter"/>
    <w:link w:val="Ttulo8"/>
    <w:uiPriority w:val="9"/>
    <w:rsid w:val="00C876A8"/>
    <w:rPr>
      <w:rFonts w:eastAsiaTheme="majorEastAsia" w:cstheme="majorBidi"/>
      <w:b/>
      <w:color w:val="326295"/>
      <w:sz w:val="16"/>
      <w:szCs w:val="21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770FC9"/>
    <w:rPr>
      <w:rFonts w:eastAsiaTheme="majorEastAsia" w:cstheme="majorBidi"/>
      <w:b/>
      <w:color w:val="326295"/>
      <w:sz w:val="5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E808CE"/>
    <w:rPr>
      <w:rFonts w:ascii="Arial Narrow" w:eastAsiaTheme="majorEastAsia" w:hAnsi="Arial Narrow" w:cstheme="majorBidi"/>
      <w:b/>
      <w:color w:val="003057"/>
      <w:sz w:val="52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770FC9"/>
    <w:rPr>
      <w:rFonts w:eastAsiaTheme="majorEastAsia" w:cstheme="majorBidi"/>
      <w:b/>
      <w:color w:val="326295"/>
      <w:sz w:val="40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E808CE"/>
    <w:rPr>
      <w:rFonts w:ascii="Arial Narrow" w:eastAsiaTheme="majorEastAsia" w:hAnsi="Arial Narrow" w:cstheme="majorBidi"/>
      <w:b/>
      <w:iCs/>
      <w:color w:val="003057"/>
      <w:sz w:val="32"/>
      <w:lang w:val="es-ES"/>
    </w:rPr>
  </w:style>
  <w:style w:type="character" w:customStyle="1" w:styleId="Ttulo5Car">
    <w:name w:val="Título 5 Car"/>
    <w:aliases w:val="Énfasis 1 Car"/>
    <w:basedOn w:val="Fuentedeprrafopredeter"/>
    <w:link w:val="Ttulo5"/>
    <w:uiPriority w:val="9"/>
    <w:rsid w:val="00C876A8"/>
    <w:rPr>
      <w:rFonts w:eastAsiaTheme="majorEastAsia" w:cstheme="majorBidi"/>
      <w:b/>
      <w:color w:val="003057"/>
      <w:sz w:val="20"/>
      <w:lang w:val="es-ES"/>
    </w:rPr>
  </w:style>
  <w:style w:type="character" w:customStyle="1" w:styleId="Ttulo6Car">
    <w:name w:val="Título 6 Car"/>
    <w:aliases w:val="Énfasis 2 Car"/>
    <w:basedOn w:val="Fuentedeprrafopredeter"/>
    <w:link w:val="Ttulo6"/>
    <w:uiPriority w:val="9"/>
    <w:rsid w:val="00FE3E13"/>
    <w:rPr>
      <w:rFonts w:eastAsiaTheme="majorEastAsia" w:cstheme="majorBidi"/>
      <w:b/>
      <w:color w:val="326295"/>
      <w:sz w:val="20"/>
      <w:lang w:val="es-ES"/>
    </w:rPr>
  </w:style>
  <w:style w:type="character" w:customStyle="1" w:styleId="Ttulo7Car">
    <w:name w:val="Título 7 Car"/>
    <w:aliases w:val="Pie 1 Car"/>
    <w:basedOn w:val="Fuentedeprrafopredeter"/>
    <w:link w:val="Ttulo7"/>
    <w:uiPriority w:val="9"/>
    <w:rsid w:val="00FE3E13"/>
    <w:rPr>
      <w:rFonts w:ascii="Arial" w:eastAsiaTheme="majorEastAsia" w:hAnsi="Arial" w:cs="Calibri"/>
      <w:b/>
      <w:iCs/>
      <w:color w:val="003057"/>
      <w:sz w:val="16"/>
      <w:szCs w:val="20"/>
      <w:lang w:val="es-CL"/>
    </w:rPr>
  </w:style>
  <w:style w:type="character" w:customStyle="1" w:styleId="Ttulo9Car">
    <w:name w:val="Título 9 Car"/>
    <w:aliases w:val="cita Car"/>
    <w:basedOn w:val="Fuentedeprrafopredeter"/>
    <w:link w:val="Ttulo9"/>
    <w:uiPriority w:val="9"/>
    <w:rsid w:val="00C876A8"/>
    <w:rPr>
      <w:rFonts w:eastAsiaTheme="majorEastAsia" w:cstheme="majorBidi"/>
      <w:b/>
      <w:i/>
      <w:iCs/>
      <w:color w:val="326295"/>
      <w:sz w:val="20"/>
      <w:szCs w:val="21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876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76A8"/>
    <w:rPr>
      <w:color w:val="003057"/>
      <w:sz w:val="20"/>
      <w:lang w:val="es-ES"/>
    </w:rPr>
  </w:style>
  <w:style w:type="paragraph" w:styleId="Piedepgina">
    <w:name w:val="footer"/>
    <w:basedOn w:val="Normal"/>
    <w:link w:val="PiedepginaCar"/>
    <w:unhideWhenUsed/>
    <w:rsid w:val="00C876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C876A8"/>
    <w:rPr>
      <w:color w:val="003057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0CCF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CCF"/>
    <w:rPr>
      <w:rFonts w:ascii="Times New Roman" w:hAnsi="Times New Roman" w:cs="Times New Roman"/>
      <w:color w:val="003057"/>
      <w:sz w:val="18"/>
      <w:szCs w:val="18"/>
      <w:lang w:val="es-ES"/>
    </w:rPr>
  </w:style>
  <w:style w:type="paragraph" w:styleId="Prrafodelista">
    <w:name w:val="List Paragraph"/>
    <w:basedOn w:val="Normal"/>
    <w:uiPriority w:val="34"/>
    <w:rsid w:val="00096A7A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117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udt:Dropbox:UDT:PUSH:Branding%20UDT:formatos%20UDT:Repositorio%20UDT:Procedimiento%201.1.dotx" TargetMode="External"/></Relationships>
</file>

<file path=word/theme/theme1.xml><?xml version="1.0" encoding="utf-8"?>
<a:theme xmlns:a="http://schemas.openxmlformats.org/drawingml/2006/main" name="udt">
  <a:themeElements>
    <a:clrScheme name="Personalizar 3">
      <a:dk1>
        <a:srgbClr val="00294E"/>
      </a:dk1>
      <a:lt1>
        <a:srgbClr val="FFFFFF"/>
      </a:lt1>
      <a:dk2>
        <a:srgbClr val="326195"/>
      </a:dk2>
      <a:lt2>
        <a:srgbClr val="E7E6E6"/>
      </a:lt2>
      <a:accent1>
        <a:srgbClr val="00294E"/>
      </a:accent1>
      <a:accent2>
        <a:srgbClr val="006A34"/>
      </a:accent2>
      <a:accent3>
        <a:srgbClr val="A1B426"/>
      </a:accent3>
      <a:accent4>
        <a:srgbClr val="F5801F"/>
      </a:accent4>
      <a:accent5>
        <a:srgbClr val="ED1743"/>
      </a:accent5>
      <a:accent6>
        <a:srgbClr val="781C77"/>
      </a:accent6>
      <a:hlink>
        <a:srgbClr val="476484"/>
      </a:hlink>
      <a:folHlink>
        <a:srgbClr val="B0BBCC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/>
      <a:lstStyle>
        <a:defPPr>
          <a:defRPr smtClean="0"/>
        </a:defPPr>
      </a:lstStyle>
    </a:txDef>
  </a:objectDefaults>
  <a:extraClrSchemeLst/>
  <a:extLst>
    <a:ext uri="{05A4C25C-085E-4340-85A3-A5531E510DB2}">
      <thm15:themeFamily xmlns="" xmlns:thm15="http://schemas.microsoft.com/office/thememl/2012/main" name="udt" id="{4F89B2A0-5868-1645-9D49-76E2808BAB82}" vid="{B6F87E6B-FA01-5943-8150-9B8DA5E85F2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A0C6CC5-1D0F-B046-8704-F295DA355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Procedimiento 1.1.dotx</Template>
  <TotalTime>43</TotalTime>
  <Pages>3</Pages>
  <Words>192</Words>
  <Characters>1062</Characters>
  <Application>Microsoft Macintosh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Título del Procedimiento</vt:lpstr>
      <vt:lpstr>    Continuación del título</vt:lpstr>
    </vt:vector>
  </TitlesOfParts>
  <Company>-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- -</cp:lastModifiedBy>
  <cp:revision>15</cp:revision>
  <cp:lastPrinted>2017-01-09T16:00:00Z</cp:lastPrinted>
  <dcterms:created xsi:type="dcterms:W3CDTF">2018-05-22T21:47:00Z</dcterms:created>
  <dcterms:modified xsi:type="dcterms:W3CDTF">2018-10-04T18:26:00Z</dcterms:modified>
</cp:coreProperties>
</file>